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907C8" w14:textId="77777777" w:rsidR="00A43E79" w:rsidRDefault="00A43E79">
      <w:pPr>
        <w:spacing w:after="0"/>
        <w:rPr>
          <w:rFonts w:ascii="Arial" w:hAnsi="Arial" w:cs="Arial"/>
          <w:b/>
          <w:bCs/>
          <w:sz w:val="16"/>
        </w:rPr>
      </w:pPr>
      <w:bookmarkStart w:id="0" w:name="gc21_user_guidance"/>
    </w:p>
    <w:p w14:paraId="75FB30FB" w14:textId="77777777" w:rsidR="00181D1A" w:rsidRPr="00181D1A" w:rsidRDefault="00181D1A" w:rsidP="00181D1A">
      <w:pPr>
        <w:rPr>
          <w:rFonts w:ascii="Arial" w:hAnsi="Arial" w:cs="Arial"/>
          <w:sz w:val="16"/>
        </w:rPr>
      </w:pPr>
    </w:p>
    <w:p w14:paraId="611FA732" w14:textId="77777777" w:rsidR="00181D1A" w:rsidRPr="00181D1A" w:rsidRDefault="00181D1A" w:rsidP="00181D1A">
      <w:pPr>
        <w:rPr>
          <w:rFonts w:ascii="Arial" w:hAnsi="Arial" w:cs="Arial"/>
          <w:sz w:val="16"/>
        </w:rPr>
      </w:pPr>
    </w:p>
    <w:p w14:paraId="311E9E18" w14:textId="77777777" w:rsidR="00181D1A" w:rsidRPr="00181D1A" w:rsidRDefault="00181D1A" w:rsidP="00181D1A">
      <w:pPr>
        <w:rPr>
          <w:rFonts w:ascii="Arial" w:hAnsi="Arial" w:cs="Arial"/>
          <w:sz w:val="16"/>
        </w:rPr>
      </w:pPr>
    </w:p>
    <w:p w14:paraId="6E3C1D2E" w14:textId="77777777" w:rsidR="00181D1A" w:rsidRPr="00181D1A" w:rsidRDefault="00181D1A" w:rsidP="00181D1A">
      <w:pPr>
        <w:rPr>
          <w:rFonts w:ascii="Arial" w:hAnsi="Arial" w:cs="Arial"/>
          <w:sz w:val="16"/>
        </w:rPr>
      </w:pPr>
    </w:p>
    <w:p w14:paraId="749E959E" w14:textId="77777777" w:rsidR="00181D1A" w:rsidRPr="00181D1A" w:rsidRDefault="00181D1A" w:rsidP="00181D1A">
      <w:pPr>
        <w:rPr>
          <w:rFonts w:ascii="Arial" w:hAnsi="Arial" w:cs="Arial"/>
          <w:sz w:val="16"/>
        </w:rPr>
      </w:pPr>
    </w:p>
    <w:p w14:paraId="36ABF2A9" w14:textId="77777777" w:rsidR="00181D1A" w:rsidRPr="00181D1A" w:rsidRDefault="00181D1A" w:rsidP="00181D1A">
      <w:pPr>
        <w:rPr>
          <w:rFonts w:ascii="Arial" w:hAnsi="Arial" w:cs="Arial"/>
          <w:sz w:val="16"/>
        </w:rPr>
      </w:pPr>
    </w:p>
    <w:p w14:paraId="0BA70B82" w14:textId="77777777" w:rsidR="00181D1A" w:rsidRPr="00181D1A" w:rsidRDefault="00181D1A" w:rsidP="00181D1A">
      <w:pPr>
        <w:rPr>
          <w:rFonts w:ascii="Arial" w:hAnsi="Arial" w:cs="Arial"/>
          <w:sz w:val="16"/>
        </w:rPr>
      </w:pPr>
    </w:p>
    <w:p w14:paraId="6904BA4E" w14:textId="77777777" w:rsidR="00181D1A" w:rsidRDefault="00181D1A" w:rsidP="00181D1A">
      <w:pPr>
        <w:rPr>
          <w:rFonts w:ascii="Arial" w:hAnsi="Arial" w:cs="Arial"/>
          <w:b/>
          <w:bCs/>
          <w:sz w:val="16"/>
        </w:rPr>
      </w:pPr>
    </w:p>
    <w:p w14:paraId="522DDD3D" w14:textId="77777777" w:rsidR="00181D1A" w:rsidRPr="00181D1A" w:rsidRDefault="00181D1A" w:rsidP="00181D1A">
      <w:pPr>
        <w:rPr>
          <w:rFonts w:ascii="Arial" w:hAnsi="Arial" w:cs="Arial"/>
          <w:sz w:val="16"/>
        </w:rPr>
      </w:pPr>
    </w:p>
    <w:p w14:paraId="7D5680BC" w14:textId="4DDA3E1C" w:rsidR="00181D1A" w:rsidRDefault="00181D1A" w:rsidP="00181D1A">
      <w:pPr>
        <w:rPr>
          <w:rFonts w:ascii="Arial" w:hAnsi="Arial" w:cs="Arial"/>
          <w:b/>
          <w:bCs/>
          <w:sz w:val="16"/>
        </w:rPr>
      </w:pPr>
      <w:r w:rsidRPr="00513659"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63360" behindDoc="1" locked="1" layoutInCell="1" allowOverlap="1" wp14:anchorId="488D8952" wp14:editId="1A41164D">
                <wp:simplePos x="0" y="0"/>
                <wp:positionH relativeFrom="page">
                  <wp:posOffset>2419350</wp:posOffset>
                </wp:positionH>
                <wp:positionV relativeFrom="page">
                  <wp:posOffset>6172200</wp:posOffset>
                </wp:positionV>
                <wp:extent cx="4798060" cy="3973195"/>
                <wp:effectExtent l="0" t="0" r="0" b="8255"/>
                <wp:wrapNone/>
                <wp:docPr id="6" name="Logo_Pods_Individual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8060" cy="3973195"/>
                          <a:chOff x="0" y="0"/>
                          <a:chExt cx="7158038" cy="6929438"/>
                        </a:xfrm>
                      </wpg:grpSpPr>
                      <wps:wsp>
                        <wps:cNvPr id="7" name="Freeform 5"/>
                        <wps:cNvSpPr>
                          <a:spLocks/>
                        </wps:cNvSpPr>
                        <wps:spPr bwMode="auto">
                          <a:xfrm>
                            <a:off x="3508375" y="1582738"/>
                            <a:ext cx="2163763" cy="3238500"/>
                          </a:xfrm>
                          <a:custGeom>
                            <a:avLst/>
                            <a:gdLst>
                              <a:gd name="T0" fmla="*/ 945 w 1302"/>
                              <a:gd name="T1" fmla="*/ 1777 h 1936"/>
                              <a:gd name="T2" fmla="*/ 587 w 1302"/>
                              <a:gd name="T3" fmla="*/ 77 h 1936"/>
                              <a:gd name="T4" fmla="*/ 430 w 1302"/>
                              <a:gd name="T5" fmla="*/ 85 h 1936"/>
                              <a:gd name="T6" fmla="*/ 716 w 1302"/>
                              <a:gd name="T7" fmla="*/ 1804 h 1936"/>
                              <a:gd name="T8" fmla="*/ 945 w 1302"/>
                              <a:gd name="T9" fmla="*/ 1777 h 19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302" h="1936">
                                <a:moveTo>
                                  <a:pt x="945" y="1777"/>
                                </a:moveTo>
                                <a:cubicBezTo>
                                  <a:pt x="1065" y="1477"/>
                                  <a:pt x="1302" y="759"/>
                                  <a:pt x="587" y="77"/>
                                </a:cubicBezTo>
                                <a:cubicBezTo>
                                  <a:pt x="553" y="45"/>
                                  <a:pt x="474" y="0"/>
                                  <a:pt x="430" y="85"/>
                                </a:cubicBezTo>
                                <a:cubicBezTo>
                                  <a:pt x="282" y="374"/>
                                  <a:pt x="0" y="1251"/>
                                  <a:pt x="716" y="1804"/>
                                </a:cubicBezTo>
                                <a:cubicBezTo>
                                  <a:pt x="716" y="1804"/>
                                  <a:pt x="882" y="1936"/>
                                  <a:pt x="945" y="177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8F6D2">
                              <a:alpha val="57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" name="Freeform 6"/>
                        <wps:cNvSpPr>
                          <a:spLocks/>
                        </wps:cNvSpPr>
                        <wps:spPr bwMode="auto">
                          <a:xfrm>
                            <a:off x="2112963" y="0"/>
                            <a:ext cx="2173288" cy="3240088"/>
                          </a:xfrm>
                          <a:custGeom>
                            <a:avLst/>
                            <a:gdLst>
                              <a:gd name="T0" fmla="*/ 749 w 1308"/>
                              <a:gd name="T1" fmla="*/ 1850 h 1938"/>
                              <a:gd name="T2" fmla="*/ 432 w 1308"/>
                              <a:gd name="T3" fmla="*/ 93 h 1938"/>
                              <a:gd name="T4" fmla="*/ 604 w 1308"/>
                              <a:gd name="T5" fmla="*/ 93 h 1938"/>
                              <a:gd name="T6" fmla="*/ 917 w 1308"/>
                              <a:gd name="T7" fmla="*/ 1803 h 1938"/>
                              <a:gd name="T8" fmla="*/ 749 w 1308"/>
                              <a:gd name="T9" fmla="*/ 1850 h 19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308" h="1938">
                                <a:moveTo>
                                  <a:pt x="749" y="1850"/>
                                </a:moveTo>
                                <a:cubicBezTo>
                                  <a:pt x="0" y="1264"/>
                                  <a:pt x="285" y="399"/>
                                  <a:pt x="432" y="93"/>
                                </a:cubicBezTo>
                                <a:cubicBezTo>
                                  <a:pt x="476" y="0"/>
                                  <a:pt x="567" y="56"/>
                                  <a:pt x="604" y="93"/>
                                </a:cubicBezTo>
                                <a:cubicBezTo>
                                  <a:pt x="1308" y="795"/>
                                  <a:pt x="1055" y="1526"/>
                                  <a:pt x="917" y="1803"/>
                                </a:cubicBezTo>
                                <a:cubicBezTo>
                                  <a:pt x="917" y="1803"/>
                                  <a:pt x="861" y="1938"/>
                                  <a:pt x="749" y="185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8F6D2">
                              <a:alpha val="57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1" name="Freeform 7"/>
                        <wps:cNvSpPr>
                          <a:spLocks/>
                        </wps:cNvSpPr>
                        <wps:spPr bwMode="auto">
                          <a:xfrm>
                            <a:off x="4933950" y="3221038"/>
                            <a:ext cx="2224088" cy="3228975"/>
                          </a:xfrm>
                          <a:custGeom>
                            <a:avLst/>
                            <a:gdLst>
                              <a:gd name="T0" fmla="*/ 960 w 1338"/>
                              <a:gd name="T1" fmla="*/ 1773 h 1931"/>
                              <a:gd name="T2" fmla="*/ 583 w 1338"/>
                              <a:gd name="T3" fmla="*/ 39 h 1931"/>
                              <a:gd name="T4" fmla="*/ 455 w 1338"/>
                              <a:gd name="T5" fmla="*/ 60 h 1931"/>
                              <a:gd name="T6" fmla="*/ 782 w 1338"/>
                              <a:gd name="T7" fmla="*/ 1822 h 1931"/>
                              <a:gd name="T8" fmla="*/ 960 w 1338"/>
                              <a:gd name="T9" fmla="*/ 1773 h 19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338" h="1931">
                                <a:moveTo>
                                  <a:pt x="960" y="1773"/>
                                </a:moveTo>
                                <a:cubicBezTo>
                                  <a:pt x="1081" y="1478"/>
                                  <a:pt x="1338" y="736"/>
                                  <a:pt x="583" y="39"/>
                                </a:cubicBezTo>
                                <a:cubicBezTo>
                                  <a:pt x="557" y="14"/>
                                  <a:pt x="482" y="0"/>
                                  <a:pt x="455" y="60"/>
                                </a:cubicBezTo>
                                <a:cubicBezTo>
                                  <a:pt x="323" y="354"/>
                                  <a:pt x="0" y="1266"/>
                                  <a:pt x="782" y="1822"/>
                                </a:cubicBezTo>
                                <a:cubicBezTo>
                                  <a:pt x="782" y="1822"/>
                                  <a:pt x="896" y="1931"/>
                                  <a:pt x="960" y="1773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8F6D2">
                              <a:alpha val="57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7" name="Freeform 8"/>
                        <wps:cNvSpPr>
                          <a:spLocks/>
                        </wps:cNvSpPr>
                        <wps:spPr bwMode="auto">
                          <a:xfrm>
                            <a:off x="1595438" y="3548063"/>
                            <a:ext cx="3206750" cy="2324100"/>
                          </a:xfrm>
                          <a:custGeom>
                            <a:avLst/>
                            <a:gdLst>
                              <a:gd name="T0" fmla="*/ 1839 w 1929"/>
                              <a:gd name="T1" fmla="*/ 723 h 1390"/>
                              <a:gd name="T2" fmla="*/ 88 w 1929"/>
                              <a:gd name="T3" fmla="*/ 497 h 1390"/>
                              <a:gd name="T4" fmla="*/ 69 w 1929"/>
                              <a:gd name="T5" fmla="*/ 665 h 1390"/>
                              <a:gd name="T6" fmla="*/ 1836 w 1929"/>
                              <a:gd name="T7" fmla="*/ 920 h 1390"/>
                              <a:gd name="T8" fmla="*/ 1839 w 1929"/>
                              <a:gd name="T9" fmla="*/ 723 h 13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929" h="1390">
                                <a:moveTo>
                                  <a:pt x="1839" y="723"/>
                                </a:moveTo>
                                <a:cubicBezTo>
                                  <a:pt x="1256" y="0"/>
                                  <a:pt x="398" y="339"/>
                                  <a:pt x="88" y="497"/>
                                </a:cubicBezTo>
                                <a:cubicBezTo>
                                  <a:pt x="13" y="535"/>
                                  <a:pt x="0" y="602"/>
                                  <a:pt x="69" y="665"/>
                                </a:cubicBezTo>
                                <a:cubicBezTo>
                                  <a:pt x="856" y="1390"/>
                                  <a:pt x="1583" y="1118"/>
                                  <a:pt x="1836" y="920"/>
                                </a:cubicBezTo>
                                <a:cubicBezTo>
                                  <a:pt x="1877" y="887"/>
                                  <a:pt x="1929" y="835"/>
                                  <a:pt x="1839" y="723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8F6D2">
                              <a:alpha val="57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8" name="Freeform 9"/>
                        <wps:cNvSpPr>
                          <a:spLocks/>
                        </wps:cNvSpPr>
                        <wps:spPr bwMode="auto">
                          <a:xfrm>
                            <a:off x="0" y="2011363"/>
                            <a:ext cx="3378200" cy="2522538"/>
                          </a:xfrm>
                          <a:custGeom>
                            <a:avLst/>
                            <a:gdLst>
                              <a:gd name="T0" fmla="*/ 130 w 2032"/>
                              <a:gd name="T1" fmla="*/ 398 h 1508"/>
                              <a:gd name="T2" fmla="*/ 1950 w 2032"/>
                              <a:gd name="T3" fmla="*/ 707 h 1508"/>
                              <a:gd name="T4" fmla="*/ 1946 w 2032"/>
                              <a:gd name="T5" fmla="*/ 883 h 1508"/>
                              <a:gd name="T6" fmla="*/ 95 w 2032"/>
                              <a:gd name="T7" fmla="*/ 619 h 1508"/>
                              <a:gd name="T8" fmla="*/ 130 w 2032"/>
                              <a:gd name="T9" fmla="*/ 398 h 150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32" h="1508">
                                <a:moveTo>
                                  <a:pt x="130" y="398"/>
                                </a:moveTo>
                                <a:cubicBezTo>
                                  <a:pt x="448" y="237"/>
                                  <a:pt x="1228" y="0"/>
                                  <a:pt x="1950" y="707"/>
                                </a:cubicBezTo>
                                <a:cubicBezTo>
                                  <a:pt x="2032" y="787"/>
                                  <a:pt x="2007" y="835"/>
                                  <a:pt x="1946" y="883"/>
                                </a:cubicBezTo>
                                <a:cubicBezTo>
                                  <a:pt x="1686" y="1086"/>
                                  <a:pt x="953" y="1508"/>
                                  <a:pt x="95" y="619"/>
                                </a:cubicBezTo>
                                <a:cubicBezTo>
                                  <a:pt x="24" y="546"/>
                                  <a:pt x="0" y="463"/>
                                  <a:pt x="130" y="39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8F6D2">
                              <a:alpha val="57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1" name="Freeform 10"/>
                        <wps:cNvSpPr>
                          <a:spLocks/>
                        </wps:cNvSpPr>
                        <wps:spPr bwMode="auto">
                          <a:xfrm>
                            <a:off x="2998788" y="5526088"/>
                            <a:ext cx="3148013" cy="1403350"/>
                          </a:xfrm>
                          <a:custGeom>
                            <a:avLst/>
                            <a:gdLst>
                              <a:gd name="T0" fmla="*/ 1845 w 1894"/>
                              <a:gd name="T1" fmla="*/ 505 h 839"/>
                              <a:gd name="T2" fmla="*/ 1730 w 1894"/>
                              <a:gd name="T3" fmla="*/ 383 h 839"/>
                              <a:gd name="T4" fmla="*/ 1474 w 1894"/>
                              <a:gd name="T5" fmla="*/ 187 h 839"/>
                              <a:gd name="T6" fmla="*/ 944 w 1894"/>
                              <a:gd name="T7" fmla="*/ 23 h 839"/>
                              <a:gd name="T8" fmla="*/ 107 w 1894"/>
                              <a:gd name="T9" fmla="*/ 178 h 839"/>
                              <a:gd name="T10" fmla="*/ 102 w 1894"/>
                              <a:gd name="T11" fmla="*/ 180 h 839"/>
                              <a:gd name="T12" fmla="*/ 75 w 1894"/>
                              <a:gd name="T13" fmla="*/ 342 h 839"/>
                              <a:gd name="T14" fmla="*/ 1102 w 1894"/>
                              <a:gd name="T15" fmla="*/ 835 h 839"/>
                              <a:gd name="T16" fmla="*/ 1497 w 1894"/>
                              <a:gd name="T17" fmla="*/ 789 h 839"/>
                              <a:gd name="T18" fmla="*/ 1690 w 1894"/>
                              <a:gd name="T19" fmla="*/ 726 h 839"/>
                              <a:gd name="T20" fmla="*/ 1864 w 1894"/>
                              <a:gd name="T21" fmla="*/ 637 h 839"/>
                              <a:gd name="T22" fmla="*/ 1845 w 1894"/>
                              <a:gd name="T23" fmla="*/ 505 h 83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1894" h="839">
                                <a:moveTo>
                                  <a:pt x="1845" y="505"/>
                                </a:moveTo>
                                <a:cubicBezTo>
                                  <a:pt x="1810" y="456"/>
                                  <a:pt x="1757" y="410"/>
                                  <a:pt x="1730" y="383"/>
                                </a:cubicBezTo>
                                <a:cubicBezTo>
                                  <a:pt x="1653" y="308"/>
                                  <a:pt x="1567" y="241"/>
                                  <a:pt x="1474" y="187"/>
                                </a:cubicBezTo>
                                <a:cubicBezTo>
                                  <a:pt x="1312" y="92"/>
                                  <a:pt x="1130" y="38"/>
                                  <a:pt x="944" y="23"/>
                                </a:cubicBezTo>
                                <a:cubicBezTo>
                                  <a:pt x="659" y="0"/>
                                  <a:pt x="368" y="63"/>
                                  <a:pt x="107" y="178"/>
                                </a:cubicBezTo>
                                <a:cubicBezTo>
                                  <a:pt x="105" y="178"/>
                                  <a:pt x="103" y="179"/>
                                  <a:pt x="102" y="180"/>
                                </a:cubicBezTo>
                                <a:cubicBezTo>
                                  <a:pt x="0" y="231"/>
                                  <a:pt x="43" y="310"/>
                                  <a:pt x="75" y="342"/>
                                </a:cubicBezTo>
                                <a:cubicBezTo>
                                  <a:pt x="348" y="624"/>
                                  <a:pt x="703" y="823"/>
                                  <a:pt x="1102" y="835"/>
                                </a:cubicBezTo>
                                <a:cubicBezTo>
                                  <a:pt x="1235" y="839"/>
                                  <a:pt x="1368" y="822"/>
                                  <a:pt x="1497" y="789"/>
                                </a:cubicBezTo>
                                <a:cubicBezTo>
                                  <a:pt x="1563" y="772"/>
                                  <a:pt x="1627" y="751"/>
                                  <a:pt x="1690" y="726"/>
                                </a:cubicBezTo>
                                <a:cubicBezTo>
                                  <a:pt x="1742" y="706"/>
                                  <a:pt x="1829" y="684"/>
                                  <a:pt x="1864" y="637"/>
                                </a:cubicBezTo>
                                <a:cubicBezTo>
                                  <a:pt x="1894" y="598"/>
                                  <a:pt x="1877" y="550"/>
                                  <a:pt x="1845" y="505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8F6D2">
                              <a:alpha val="57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5A24C1A" id="Logo_Pods_Individual" o:spid="_x0000_s1026" style="position:absolute;margin-left:190.5pt;margin-top:486pt;width:377.8pt;height:312.85pt;z-index:-251653120;mso-position-horizontal-relative:page;mso-position-vertical-relative:page;mso-width-relative:margin;mso-height-relative:margin" coordsize="71580,692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">
                <v:shape id="Freeform 5" o:spid="_x0000_s1027" style="position:absolute;left:35083;top:15827;width:21638;height:32385;visibility:visible;mso-wrap-style:square;v-text-anchor:top" coordsize="1302,1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" path="m945,1777c1065,1477,1302,759,587,77,553,45,474,,430,85,282,374,,1251,716,1804v,,166,132,229,-27xe" fillcolor="#f8f6d2" stroked="f">
                  <v:fill opacity="37265f"/>
                  <v:path arrowok="t" o:connecttype="custom" o:connectlocs="1570473,2972528;975521,128804;714607,142186;1189903,3017693;1570473,2972528" o:connectangles="0,0,0,0,0"/>
                </v:shape>
                <v:shape id="Freeform 6" o:spid="_x0000_s1028" style="position:absolute;left:21129;width:21733;height:32400;visibility:visible;mso-wrap-style:square;v-text-anchor:top" coordsize="1308,19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" path="m749,1850c,1264,285,399,432,93,476,,567,56,604,93v704,702,451,1433,313,1710c917,1803,861,1938,749,1850xe" fillcolor="#f8f6d2" stroked="f">
                  <v:fill opacity="37265f"/>
                  <v:path arrowok="t" o:connecttype="custom" o:connectlocs="1244490,3092963;717783,155484;1003567,155484;1523628,3014385;1244490,3092963" o:connectangles="0,0,0,0,0"/>
                </v:shape>
                <v:shape id="Freeform 7" o:spid="_x0000_s1029" style="position:absolute;left:49339;top:32210;width:22241;height:32290;visibility:visible;mso-wrap-style:square;v-text-anchor:top" coordsize="1338,1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" path="m960,1773c1081,1478,1338,736,583,39,557,14,482,,455,60,323,354,,1266,782,1822v,,114,109,178,-49xe" fillcolor="#f8f6d2" stroked="f">
                  <v:fill opacity="37265f"/>
                  <v:path arrowok="t" o:connecttype="custom" o:connectlocs="1595758,2964771;969091,65215;756323,100331;1299878,3046708;1595758,2964771" o:connectangles="0,0,0,0,0"/>
                </v:shape>
                <v:shape id="Freeform 8" o:spid="_x0000_s1030" style="position:absolute;left:15954;top:35480;width:32067;height:23241;visibility:visible;mso-wrap-style:square;v-text-anchor:top" coordsize="1929,13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" path="m1839,723c1256,,398,339,88,497,13,535,,602,69,665v787,725,1514,453,1767,255c1877,887,1929,835,1839,723xe" fillcolor="#f8f6d2" stroked="f">
                  <v:fill opacity="37265f"/>
                  <v:path arrowok="t" o:connecttype="custom" o:connectlocs="3057135,1208866;146290,830991;114705,1111890;3052148,1538253;3057135,1208866" o:connectangles="0,0,0,0,0"/>
                </v:shape>
                <v:shape id="Freeform 9" o:spid="_x0000_s1031" style="position:absolute;top:20113;width:33782;height:25226;visibility:visible;mso-wrap-style:square;v-text-anchor:top" coordsize="2032,1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" path="m130,398c448,237,1228,,1950,707v82,80,57,128,-4,176c1686,1086,953,1508,95,619,24,546,,463,130,398xe" fillcolor="#f8f6d2" stroked="f">
                  <v:fill opacity="37265f"/>
                  <v:path arrowok="t" o:connecttype="custom" o:connectlocs="216125,665763;3241875,1182649;3235225,1477056;157938,1035445;216125,665763" o:connectangles="0,0,0,0,0"/>
                </v:shape>
                <v:shape id="Freeform 10" o:spid="_x0000_s1032" style="position:absolute;left:29987;top:55260;width:31481;height:14034;visibility:visible;mso-wrap-style:square;v-text-anchor:top" coordsize="1894,8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" path="m1845,505v-35,-49,-88,-95,-115,-122c1653,308,1567,241,1474,187,1312,92,1130,38,944,23,659,,368,63,107,178v-2,,-4,1,-5,2c,231,43,310,75,342,348,624,703,823,1102,835v133,4,266,-13,395,-46c1563,772,1627,751,1690,726v52,-20,139,-42,174,-89c1894,598,1877,550,1845,505xe" fillcolor="#f8f6d2" stroked="f">
                  <v:fill opacity="37265f"/>
                  <v:path arrowok="t" o:connecttype="custom" o:connectlocs="3066570,844686;2875429,640623;2449932,312785;1569020,38471;177844,297731;169534,301076;124657,572045;1831632,1396659;2488160,1319718;2808945,1214341;3098150,1065476;3066570,844686" o:connectangles="0,0,0,0,0,0,0,0,0,0,0,0"/>
                </v:shape>
                <w10:wrap anchorx="page" anchory="page"/>
                <w10:anchorlock/>
              </v:group>
            </w:pict>
          </mc:Fallback>
        </mc:AlternateContent>
      </w:r>
      <w:r w:rsidRPr="000B3BC5"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61312" behindDoc="1" locked="1" layoutInCell="1" allowOverlap="1" wp14:anchorId="2DC98BF9" wp14:editId="08483C69">
                <wp:simplePos x="0" y="0"/>
                <wp:positionH relativeFrom="page">
                  <wp:posOffset>266700</wp:posOffset>
                </wp:positionH>
                <wp:positionV relativeFrom="page">
                  <wp:posOffset>7734300</wp:posOffset>
                </wp:positionV>
                <wp:extent cx="6894195" cy="2702560"/>
                <wp:effectExtent l="0" t="0" r="1905" b="2540"/>
                <wp:wrapNone/>
                <wp:docPr id="28" name="Logo_Swoosh_Rpt_Pr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94195" cy="2702560"/>
                          <a:chOff x="0" y="0"/>
                          <a:chExt cx="6835775" cy="2714024"/>
                        </a:xfrm>
                      </wpg:grpSpPr>
                      <wps:wsp>
                        <wps:cNvPr id="57" name="Freeform 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835775" cy="1168400"/>
                          </a:xfrm>
                          <a:custGeom>
                            <a:avLst/>
                            <a:gdLst>
                              <a:gd name="T0" fmla="*/ 2061 w 2061"/>
                              <a:gd name="T1" fmla="*/ 349 h 349"/>
                              <a:gd name="T2" fmla="*/ 2061 w 2061"/>
                              <a:gd name="T3" fmla="*/ 172 h 349"/>
                              <a:gd name="T4" fmla="*/ 0 w 2061"/>
                              <a:gd name="T5" fmla="*/ 81 h 349"/>
                              <a:gd name="T6" fmla="*/ 0 w 2061"/>
                              <a:gd name="T7" fmla="*/ 160 h 349"/>
                              <a:gd name="T8" fmla="*/ 2061 w 2061"/>
                              <a:gd name="T9" fmla="*/ 349 h 3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61" h="349">
                                <a:moveTo>
                                  <a:pt x="2061" y="349"/>
                                </a:moveTo>
                                <a:cubicBezTo>
                                  <a:pt x="2061" y="172"/>
                                  <a:pt x="2061" y="172"/>
                                  <a:pt x="2061" y="172"/>
                                </a:cubicBezTo>
                                <a:cubicBezTo>
                                  <a:pt x="1356" y="0"/>
                                  <a:pt x="603" y="16"/>
                                  <a:pt x="0" y="81"/>
                                </a:cubicBezTo>
                                <a:cubicBezTo>
                                  <a:pt x="0" y="160"/>
                                  <a:pt x="0" y="160"/>
                                  <a:pt x="0" y="160"/>
                                </a:cubicBezTo>
                                <a:cubicBezTo>
                                  <a:pt x="779" y="93"/>
                                  <a:pt x="1479" y="165"/>
                                  <a:pt x="2061" y="34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C1D52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0" name="Freeform 5"/>
                        <wps:cNvSpPr>
                          <a:spLocks/>
                        </wps:cNvSpPr>
                        <wps:spPr bwMode="auto">
                          <a:xfrm>
                            <a:off x="0" y="361349"/>
                            <a:ext cx="6835775" cy="2352675"/>
                          </a:xfrm>
                          <a:custGeom>
                            <a:avLst/>
                            <a:gdLst>
                              <a:gd name="T0" fmla="*/ 0 w 2061"/>
                              <a:gd name="T1" fmla="*/ 88 h 703"/>
                              <a:gd name="T2" fmla="*/ 0 w 2061"/>
                              <a:gd name="T3" fmla="*/ 703 h 703"/>
                              <a:gd name="T4" fmla="*/ 2061 w 2061"/>
                              <a:gd name="T5" fmla="*/ 703 h 703"/>
                              <a:gd name="T6" fmla="*/ 2061 w 2061"/>
                              <a:gd name="T7" fmla="*/ 364 h 703"/>
                              <a:gd name="T8" fmla="*/ 0 w 2061"/>
                              <a:gd name="T9" fmla="*/ 88 h 7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61" h="703">
                                <a:moveTo>
                                  <a:pt x="0" y="88"/>
                                </a:moveTo>
                                <a:cubicBezTo>
                                  <a:pt x="0" y="703"/>
                                  <a:pt x="0" y="703"/>
                                  <a:pt x="0" y="703"/>
                                </a:cubicBezTo>
                                <a:cubicBezTo>
                                  <a:pt x="2061" y="703"/>
                                  <a:pt x="2061" y="703"/>
                                  <a:pt x="2061" y="703"/>
                                </a:cubicBezTo>
                                <a:cubicBezTo>
                                  <a:pt x="2061" y="364"/>
                                  <a:pt x="2061" y="364"/>
                                  <a:pt x="2061" y="364"/>
                                </a:cubicBezTo>
                                <a:cubicBezTo>
                                  <a:pt x="1314" y="15"/>
                                  <a:pt x="609" y="0"/>
                                  <a:pt x="0" y="8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26272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9" name="Freeform 6"/>
                        <wps:cNvSpPr>
                          <a:spLocks/>
                        </wps:cNvSpPr>
                        <wps:spPr bwMode="auto">
                          <a:xfrm>
                            <a:off x="0" y="302912"/>
                            <a:ext cx="6835775" cy="1284288"/>
                          </a:xfrm>
                          <a:custGeom>
                            <a:avLst/>
                            <a:gdLst>
                              <a:gd name="T0" fmla="*/ 2061 w 2061"/>
                              <a:gd name="T1" fmla="*/ 384 h 384"/>
                              <a:gd name="T2" fmla="*/ 2061 w 2061"/>
                              <a:gd name="T3" fmla="*/ 256 h 384"/>
                              <a:gd name="T4" fmla="*/ 0 w 2061"/>
                              <a:gd name="T5" fmla="*/ 67 h 384"/>
                              <a:gd name="T6" fmla="*/ 0 w 2061"/>
                              <a:gd name="T7" fmla="*/ 108 h 384"/>
                              <a:gd name="T8" fmla="*/ 2061 w 2061"/>
                              <a:gd name="T9" fmla="*/ 384 h 38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61" h="384">
                                <a:moveTo>
                                  <a:pt x="2061" y="384"/>
                                </a:moveTo>
                                <a:cubicBezTo>
                                  <a:pt x="2061" y="256"/>
                                  <a:pt x="2061" y="256"/>
                                  <a:pt x="2061" y="256"/>
                                </a:cubicBezTo>
                                <a:cubicBezTo>
                                  <a:pt x="1479" y="72"/>
                                  <a:pt x="779" y="0"/>
                                  <a:pt x="0" y="67"/>
                                </a:cubicBezTo>
                                <a:cubicBezTo>
                                  <a:pt x="0" y="108"/>
                                  <a:pt x="0" y="108"/>
                                  <a:pt x="0" y="108"/>
                                </a:cubicBezTo>
                                <a:cubicBezTo>
                                  <a:pt x="609" y="20"/>
                                  <a:pt x="1314" y="35"/>
                                  <a:pt x="2061" y="38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1748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987C2D3" id="Logo_Swoosh_Rpt_Prt" o:spid="_x0000_s1026" style="position:absolute;margin-left:21pt;margin-top:609pt;width:542.85pt;height:212.8pt;z-index:-251655168;mso-position-horizontal-relative:page;mso-position-vertical-relative:page;mso-width-relative:margin;mso-height-relative:margin" coordsize="68357,27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">
                <v:shape id="Freeform 7" o:spid="_x0000_s1027" style="position:absolute;width:68357;height:11684;visibility:visible;mso-wrap-style:square;v-text-anchor:top" coordsize="2061,3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" path="m2061,349v,-177,,-177,,-177c1356,,603,16,,81v,79,,79,,79c779,93,1479,165,2061,349xe" fillcolor="#c1d52f" stroked="f">
                  <v:path arrowok="t" o:connecttype="custom" o:connectlocs="6835775,1168400;6835775,575830;0,271176;0,535656;6835775,1168400" o:connectangles="0,0,0,0,0"/>
                </v:shape>
                <v:shape id="Freeform 5" o:spid="_x0000_s1028" style="position:absolute;top:3613;width:68357;height:23527;visibility:visible;mso-wrap-style:square;v-text-anchor:top" coordsize="2061,7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" path="m,88c,703,,703,,703v2061,,2061,,2061,c2061,364,2061,364,2061,364,1314,15,609,,,88xe" fillcolor="#262729" stroked="f">
                  <v:path arrowok="t" o:connecttype="custom" o:connectlocs="0,294503;0,2352675;6835775,2352675;6835775,1218170;0,294503" o:connectangles="0,0,0,0,0"/>
                </v:shape>
                <v:shape id="Freeform 6" o:spid="_x0000_s1029" style="position:absolute;top:3029;width:68357;height:12843;visibility:visible;mso-wrap-style:square;v-text-anchor:top" coordsize="2061,3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" path="m2061,384v,-128,,-128,,-128c1479,72,779,,,67v,41,,41,,41c609,20,1314,35,2061,384xe" fillcolor="#51748b" stroked="f">
                  <v:path arrowok="t" o:connecttype="custom" o:connectlocs="6835775,1284288;6835775,856192;0,224082;0,361206;6835775,1284288" o:connectangles="0,0,0,0,0"/>
                </v:shape>
                <w10:wrap anchorx="page" anchory="page"/>
                <w10:anchorlock/>
              </v:group>
            </w:pict>
          </mc:Fallback>
        </mc:AlternateContent>
      </w: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5ADC6D8E" wp14:editId="0325A26D">
                <wp:simplePos x="0" y="0"/>
                <wp:positionH relativeFrom="page">
                  <wp:posOffset>394335</wp:posOffset>
                </wp:positionH>
                <wp:positionV relativeFrom="page">
                  <wp:posOffset>350520</wp:posOffset>
                </wp:positionV>
                <wp:extent cx="4070985" cy="1187450"/>
                <wp:effectExtent l="0" t="0" r="5715" b="0"/>
                <wp:wrapNone/>
                <wp:docPr id="88" name="Logo_CGRC_col_Cp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70985" cy="1187450"/>
                          <a:chOff x="0" y="0"/>
                          <a:chExt cx="2747010" cy="801370"/>
                        </a:xfrm>
                      </wpg:grpSpPr>
                      <wps:wsp>
                        <wps:cNvPr id="89" name="graphic_base_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873760" cy="801370"/>
                          </a:xfrm>
                          <a:custGeom>
                            <a:avLst/>
                            <a:gdLst>
                              <a:gd name="T0" fmla="*/ 636 w 1382"/>
                              <a:gd name="T1" fmla="*/ 44 h 1260"/>
                              <a:gd name="T2" fmla="*/ 90 w 1382"/>
                              <a:gd name="T3" fmla="*/ 606 h 1260"/>
                              <a:gd name="T4" fmla="*/ 159 w 1382"/>
                              <a:gd name="T5" fmla="*/ 854 h 1260"/>
                              <a:gd name="T6" fmla="*/ 301 w 1382"/>
                              <a:gd name="T7" fmla="*/ 634 h 1260"/>
                              <a:gd name="T8" fmla="*/ 310 w 1382"/>
                              <a:gd name="T9" fmla="*/ 632 h 1260"/>
                              <a:gd name="T10" fmla="*/ 326 w 1382"/>
                              <a:gd name="T11" fmla="*/ 644 h 1260"/>
                              <a:gd name="T12" fmla="*/ 204 w 1382"/>
                              <a:gd name="T13" fmla="*/ 960 h 1260"/>
                              <a:gd name="T14" fmla="*/ 216 w 1382"/>
                              <a:gd name="T15" fmla="*/ 981 h 1260"/>
                              <a:gd name="T16" fmla="*/ 217 w 1382"/>
                              <a:gd name="T17" fmla="*/ 980 h 1260"/>
                              <a:gd name="T18" fmla="*/ 237 w 1382"/>
                              <a:gd name="T19" fmla="*/ 965 h 1260"/>
                              <a:gd name="T20" fmla="*/ 242 w 1382"/>
                              <a:gd name="T21" fmla="*/ 962 h 1260"/>
                              <a:gd name="T22" fmla="*/ 294 w 1382"/>
                              <a:gd name="T23" fmla="*/ 936 h 1260"/>
                              <a:gd name="T24" fmla="*/ 367 w 1382"/>
                              <a:gd name="T25" fmla="*/ 924 h 1260"/>
                              <a:gd name="T26" fmla="*/ 394 w 1382"/>
                              <a:gd name="T27" fmla="*/ 926 h 1260"/>
                              <a:gd name="T28" fmla="*/ 537 w 1382"/>
                              <a:gd name="T29" fmla="*/ 983 h 1260"/>
                              <a:gd name="T30" fmla="*/ 547 w 1382"/>
                              <a:gd name="T31" fmla="*/ 999 h 1260"/>
                              <a:gd name="T32" fmla="*/ 537 w 1382"/>
                              <a:gd name="T33" fmla="*/ 1015 h 1260"/>
                              <a:gd name="T34" fmla="*/ 376 w 1382"/>
                              <a:gd name="T35" fmla="*/ 1070 h 1260"/>
                              <a:gd name="T36" fmla="*/ 337 w 1382"/>
                              <a:gd name="T37" fmla="*/ 1067 h 1260"/>
                              <a:gd name="T38" fmla="*/ 269 w 1382"/>
                              <a:gd name="T39" fmla="*/ 1045 h 1260"/>
                              <a:gd name="T40" fmla="*/ 263 w 1382"/>
                              <a:gd name="T41" fmla="*/ 1042 h 1260"/>
                              <a:gd name="T42" fmla="*/ 629 w 1382"/>
                              <a:gd name="T43" fmla="*/ 1175 h 1260"/>
                              <a:gd name="T44" fmla="*/ 1373 w 1382"/>
                              <a:gd name="T45" fmla="*/ 523 h 1260"/>
                              <a:gd name="T46" fmla="*/ 636 w 1382"/>
                              <a:gd name="T47" fmla="*/ 44 h 12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1382" h="1260">
                                <a:moveTo>
                                  <a:pt x="636" y="44"/>
                                </a:moveTo>
                                <a:cubicBezTo>
                                  <a:pt x="257" y="82"/>
                                  <a:pt x="0" y="237"/>
                                  <a:pt x="90" y="606"/>
                                </a:cubicBezTo>
                                <a:cubicBezTo>
                                  <a:pt x="114" y="707"/>
                                  <a:pt x="136" y="788"/>
                                  <a:pt x="159" y="854"/>
                                </a:cubicBezTo>
                                <a:cubicBezTo>
                                  <a:pt x="165" y="762"/>
                                  <a:pt x="213" y="689"/>
                                  <a:pt x="301" y="634"/>
                                </a:cubicBezTo>
                                <a:cubicBezTo>
                                  <a:pt x="303" y="633"/>
                                  <a:pt x="306" y="632"/>
                                  <a:pt x="310" y="632"/>
                                </a:cubicBezTo>
                                <a:cubicBezTo>
                                  <a:pt x="316" y="632"/>
                                  <a:pt x="324" y="635"/>
                                  <a:pt x="326" y="644"/>
                                </a:cubicBezTo>
                                <a:cubicBezTo>
                                  <a:pt x="339" y="699"/>
                                  <a:pt x="367" y="882"/>
                                  <a:pt x="204" y="960"/>
                                </a:cubicBezTo>
                                <a:cubicBezTo>
                                  <a:pt x="208" y="967"/>
                                  <a:pt x="212" y="974"/>
                                  <a:pt x="216" y="981"/>
                                </a:cubicBezTo>
                                <a:cubicBezTo>
                                  <a:pt x="217" y="980"/>
                                  <a:pt x="217" y="980"/>
                                  <a:pt x="217" y="980"/>
                                </a:cubicBezTo>
                                <a:cubicBezTo>
                                  <a:pt x="223" y="974"/>
                                  <a:pt x="231" y="969"/>
                                  <a:pt x="237" y="965"/>
                                </a:cubicBezTo>
                                <a:cubicBezTo>
                                  <a:pt x="242" y="962"/>
                                  <a:pt x="242" y="962"/>
                                  <a:pt x="242" y="962"/>
                                </a:cubicBezTo>
                                <a:cubicBezTo>
                                  <a:pt x="258" y="951"/>
                                  <a:pt x="276" y="943"/>
                                  <a:pt x="294" y="936"/>
                                </a:cubicBezTo>
                                <a:cubicBezTo>
                                  <a:pt x="317" y="928"/>
                                  <a:pt x="342" y="924"/>
                                  <a:pt x="367" y="924"/>
                                </a:cubicBezTo>
                                <a:cubicBezTo>
                                  <a:pt x="376" y="924"/>
                                  <a:pt x="385" y="925"/>
                                  <a:pt x="394" y="926"/>
                                </a:cubicBezTo>
                                <a:cubicBezTo>
                                  <a:pt x="442" y="932"/>
                                  <a:pt x="492" y="951"/>
                                  <a:pt x="537" y="983"/>
                                </a:cubicBezTo>
                                <a:cubicBezTo>
                                  <a:pt x="545" y="988"/>
                                  <a:pt x="548" y="994"/>
                                  <a:pt x="547" y="999"/>
                                </a:cubicBezTo>
                                <a:cubicBezTo>
                                  <a:pt x="547" y="1006"/>
                                  <a:pt x="542" y="1012"/>
                                  <a:pt x="537" y="1015"/>
                                </a:cubicBezTo>
                                <a:cubicBezTo>
                                  <a:pt x="486" y="1051"/>
                                  <a:pt x="430" y="1070"/>
                                  <a:pt x="376" y="1070"/>
                                </a:cubicBezTo>
                                <a:cubicBezTo>
                                  <a:pt x="363" y="1070"/>
                                  <a:pt x="350" y="1069"/>
                                  <a:pt x="337" y="1067"/>
                                </a:cubicBezTo>
                                <a:cubicBezTo>
                                  <a:pt x="314" y="1063"/>
                                  <a:pt x="291" y="1056"/>
                                  <a:pt x="269" y="1045"/>
                                </a:cubicBezTo>
                                <a:cubicBezTo>
                                  <a:pt x="267" y="1044"/>
                                  <a:pt x="265" y="1043"/>
                                  <a:pt x="263" y="1042"/>
                                </a:cubicBezTo>
                                <a:cubicBezTo>
                                  <a:pt x="337" y="1118"/>
                                  <a:pt x="444" y="1147"/>
                                  <a:pt x="629" y="1175"/>
                                </a:cubicBezTo>
                                <a:cubicBezTo>
                                  <a:pt x="1178" y="1260"/>
                                  <a:pt x="1363" y="903"/>
                                  <a:pt x="1373" y="523"/>
                                </a:cubicBezTo>
                                <a:cubicBezTo>
                                  <a:pt x="1382" y="144"/>
                                  <a:pt x="1074" y="0"/>
                                  <a:pt x="636" y="4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26272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0" name="graphic_base_1"/>
                        <wps:cNvSpPr>
                          <a:spLocks/>
                        </wps:cNvSpPr>
                        <wps:spPr bwMode="auto">
                          <a:xfrm>
                            <a:off x="119063" y="61913"/>
                            <a:ext cx="698706" cy="592041"/>
                          </a:xfrm>
                          <a:custGeom>
                            <a:avLst/>
                            <a:gdLst>
                              <a:gd name="T0" fmla="*/ 902 w 1105"/>
                              <a:gd name="T1" fmla="*/ 164 h 931"/>
                              <a:gd name="T2" fmla="*/ 476 w 1105"/>
                              <a:gd name="T3" fmla="*/ 5 h 931"/>
                              <a:gd name="T4" fmla="*/ 398 w 1105"/>
                              <a:gd name="T5" fmla="*/ 0 h 931"/>
                              <a:gd name="T6" fmla="*/ 64 w 1105"/>
                              <a:gd name="T7" fmla="*/ 220 h 931"/>
                              <a:gd name="T8" fmla="*/ 0 w 1105"/>
                              <a:gd name="T9" fmla="*/ 650 h 931"/>
                              <a:gd name="T10" fmla="*/ 589 w 1105"/>
                              <a:gd name="T11" fmla="*/ 931 h 931"/>
                              <a:gd name="T12" fmla="*/ 589 w 1105"/>
                              <a:gd name="T13" fmla="*/ 931 h 931"/>
                              <a:gd name="T14" fmla="*/ 641 w 1105"/>
                              <a:gd name="T15" fmla="*/ 931 h 931"/>
                              <a:gd name="T16" fmla="*/ 690 w 1105"/>
                              <a:gd name="T17" fmla="*/ 931 h 931"/>
                              <a:gd name="T18" fmla="*/ 1105 w 1105"/>
                              <a:gd name="T19" fmla="*/ 518 h 931"/>
                              <a:gd name="T20" fmla="*/ 902 w 1105"/>
                              <a:gd name="T21" fmla="*/ 164 h 9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1105" h="931">
                                <a:moveTo>
                                  <a:pt x="902" y="164"/>
                                </a:moveTo>
                                <a:cubicBezTo>
                                  <a:pt x="789" y="83"/>
                                  <a:pt x="634" y="25"/>
                                  <a:pt x="476" y="5"/>
                                </a:cubicBezTo>
                                <a:cubicBezTo>
                                  <a:pt x="449" y="2"/>
                                  <a:pt x="422" y="0"/>
                                  <a:pt x="398" y="0"/>
                                </a:cubicBezTo>
                                <a:cubicBezTo>
                                  <a:pt x="238" y="0"/>
                                  <a:pt x="126" y="74"/>
                                  <a:pt x="64" y="220"/>
                                </a:cubicBezTo>
                                <a:cubicBezTo>
                                  <a:pt x="7" y="352"/>
                                  <a:pt x="0" y="519"/>
                                  <a:pt x="0" y="650"/>
                                </a:cubicBezTo>
                                <a:cubicBezTo>
                                  <a:pt x="0" y="909"/>
                                  <a:pt x="291" y="931"/>
                                  <a:pt x="589" y="931"/>
                                </a:cubicBezTo>
                                <a:cubicBezTo>
                                  <a:pt x="589" y="931"/>
                                  <a:pt x="589" y="931"/>
                                  <a:pt x="589" y="931"/>
                                </a:cubicBezTo>
                                <a:cubicBezTo>
                                  <a:pt x="607" y="931"/>
                                  <a:pt x="624" y="931"/>
                                  <a:pt x="641" y="931"/>
                                </a:cubicBezTo>
                                <a:cubicBezTo>
                                  <a:pt x="657" y="931"/>
                                  <a:pt x="674" y="931"/>
                                  <a:pt x="690" y="931"/>
                                </a:cubicBezTo>
                                <a:cubicBezTo>
                                  <a:pt x="989" y="931"/>
                                  <a:pt x="1105" y="815"/>
                                  <a:pt x="1105" y="518"/>
                                </a:cubicBezTo>
                                <a:cubicBezTo>
                                  <a:pt x="1105" y="381"/>
                                  <a:pt x="1035" y="259"/>
                                  <a:pt x="902" y="16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50748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1" name="graphic_base_3"/>
                        <wps:cNvSpPr>
                          <a:spLocks/>
                        </wps:cNvSpPr>
                        <wps:spPr bwMode="auto">
                          <a:xfrm>
                            <a:off x="180975" y="138113"/>
                            <a:ext cx="539978" cy="485111"/>
                          </a:xfrm>
                          <a:custGeom>
                            <a:avLst/>
                            <a:gdLst>
                              <a:gd name="T0" fmla="*/ 854 w 854"/>
                              <a:gd name="T1" fmla="*/ 326 h 763"/>
                              <a:gd name="T2" fmla="*/ 456 w 854"/>
                              <a:gd name="T3" fmla="*/ 763 h 763"/>
                              <a:gd name="T4" fmla="*/ 0 w 854"/>
                              <a:gd name="T5" fmla="*/ 363 h 763"/>
                              <a:gd name="T6" fmla="*/ 480 w 854"/>
                              <a:gd name="T7" fmla="*/ 6 h 763"/>
                              <a:gd name="T8" fmla="*/ 854 w 854"/>
                              <a:gd name="T9" fmla="*/ 326 h 7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854" h="763">
                                <a:moveTo>
                                  <a:pt x="854" y="326"/>
                                </a:moveTo>
                                <a:cubicBezTo>
                                  <a:pt x="854" y="569"/>
                                  <a:pt x="663" y="763"/>
                                  <a:pt x="456" y="763"/>
                                </a:cubicBezTo>
                                <a:cubicBezTo>
                                  <a:pt x="249" y="763"/>
                                  <a:pt x="0" y="606"/>
                                  <a:pt x="0" y="363"/>
                                </a:cubicBezTo>
                                <a:cubicBezTo>
                                  <a:pt x="0" y="120"/>
                                  <a:pt x="176" y="12"/>
                                  <a:pt x="480" y="6"/>
                                </a:cubicBezTo>
                                <a:cubicBezTo>
                                  <a:pt x="731" y="0"/>
                                  <a:pt x="854" y="83"/>
                                  <a:pt x="854" y="326"/>
                                </a:cubicBezTo>
                              </a:path>
                            </a:pathLst>
                          </a:custGeom>
                          <a:solidFill>
                            <a:srgbClr val="C4D6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2" name="graphic_Pods"/>
                        <wps:cNvSpPr>
                          <a:spLocks noEditPoints="1"/>
                        </wps:cNvSpPr>
                        <wps:spPr bwMode="auto">
                          <a:xfrm>
                            <a:off x="104775" y="185738"/>
                            <a:ext cx="547838" cy="500214"/>
                          </a:xfrm>
                          <a:custGeom>
                            <a:avLst/>
                            <a:gdLst>
                              <a:gd name="T0" fmla="*/ 221 w 867"/>
                              <a:gd name="T1" fmla="*/ 489 h 787"/>
                              <a:gd name="T2" fmla="*/ 359 w 867"/>
                              <a:gd name="T3" fmla="*/ 166 h 787"/>
                              <a:gd name="T4" fmla="*/ 390 w 867"/>
                              <a:gd name="T5" fmla="*/ 174 h 787"/>
                              <a:gd name="T6" fmla="*/ 266 w 867"/>
                              <a:gd name="T7" fmla="*/ 504 h 787"/>
                              <a:gd name="T8" fmla="*/ 221 w 867"/>
                              <a:gd name="T9" fmla="*/ 489 h 787"/>
                              <a:gd name="T10" fmla="*/ 468 w 867"/>
                              <a:gd name="T11" fmla="*/ 356 h 787"/>
                              <a:gd name="T12" fmla="*/ 600 w 867"/>
                              <a:gd name="T13" fmla="*/ 20 h 787"/>
                              <a:gd name="T14" fmla="*/ 565 w 867"/>
                              <a:gd name="T15" fmla="*/ 13 h 787"/>
                              <a:gd name="T16" fmla="*/ 436 w 867"/>
                              <a:gd name="T17" fmla="*/ 340 h 787"/>
                              <a:gd name="T18" fmla="*/ 468 w 867"/>
                              <a:gd name="T19" fmla="*/ 356 h 787"/>
                              <a:gd name="T20" fmla="*/ 844 w 867"/>
                              <a:gd name="T21" fmla="*/ 389 h 787"/>
                              <a:gd name="T22" fmla="*/ 470 w 867"/>
                              <a:gd name="T23" fmla="*/ 379 h 787"/>
                              <a:gd name="T24" fmla="*/ 464 w 867"/>
                              <a:gd name="T25" fmla="*/ 414 h 787"/>
                              <a:gd name="T26" fmla="*/ 842 w 867"/>
                              <a:gd name="T27" fmla="*/ 435 h 787"/>
                              <a:gd name="T28" fmla="*/ 844 w 867"/>
                              <a:gd name="T29" fmla="*/ 389 h 787"/>
                              <a:gd name="T30" fmla="*/ 265 w 867"/>
                              <a:gd name="T31" fmla="*/ 532 h 787"/>
                              <a:gd name="T32" fmla="*/ 258 w 867"/>
                              <a:gd name="T33" fmla="*/ 571 h 787"/>
                              <a:gd name="T34" fmla="*/ 619 w 867"/>
                              <a:gd name="T35" fmla="*/ 590 h 787"/>
                              <a:gd name="T36" fmla="*/ 622 w 867"/>
                              <a:gd name="T37" fmla="*/ 555 h 787"/>
                              <a:gd name="T38" fmla="*/ 265 w 867"/>
                              <a:gd name="T39" fmla="*/ 532 h 787"/>
                              <a:gd name="T40" fmla="*/ 46 w 867"/>
                              <a:gd name="T41" fmla="*/ 672 h 787"/>
                              <a:gd name="T42" fmla="*/ 47 w 867"/>
                              <a:gd name="T43" fmla="*/ 671 h 787"/>
                              <a:gd name="T44" fmla="*/ 176 w 867"/>
                              <a:gd name="T45" fmla="*/ 338 h 787"/>
                              <a:gd name="T46" fmla="*/ 159 w 867"/>
                              <a:gd name="T47" fmla="*/ 326 h 787"/>
                              <a:gd name="T48" fmla="*/ 149 w 867"/>
                              <a:gd name="T49" fmla="*/ 328 h 787"/>
                              <a:gd name="T50" fmla="*/ 0 w 867"/>
                              <a:gd name="T51" fmla="*/ 565 h 787"/>
                              <a:gd name="T52" fmla="*/ 45 w 867"/>
                              <a:gd name="T53" fmla="*/ 670 h 787"/>
                              <a:gd name="T54" fmla="*/ 46 w 867"/>
                              <a:gd name="T55" fmla="*/ 672 h 787"/>
                              <a:gd name="T56" fmla="*/ 235 w 867"/>
                              <a:gd name="T57" fmla="*/ 787 h 787"/>
                              <a:gd name="T58" fmla="*/ 415 w 867"/>
                              <a:gd name="T59" fmla="*/ 726 h 787"/>
                              <a:gd name="T60" fmla="*/ 426 w 867"/>
                              <a:gd name="T61" fmla="*/ 708 h 787"/>
                              <a:gd name="T62" fmla="*/ 415 w 867"/>
                              <a:gd name="T63" fmla="*/ 690 h 787"/>
                              <a:gd name="T64" fmla="*/ 255 w 867"/>
                              <a:gd name="T65" fmla="*/ 627 h 787"/>
                              <a:gd name="T66" fmla="*/ 225 w 867"/>
                              <a:gd name="T67" fmla="*/ 625 h 787"/>
                              <a:gd name="T68" fmla="*/ 144 w 867"/>
                              <a:gd name="T69" fmla="*/ 639 h 787"/>
                              <a:gd name="T70" fmla="*/ 86 w 867"/>
                              <a:gd name="T71" fmla="*/ 668 h 787"/>
                              <a:gd name="T72" fmla="*/ 81 w 867"/>
                              <a:gd name="T73" fmla="*/ 671 h 787"/>
                              <a:gd name="T74" fmla="*/ 58 w 867"/>
                              <a:gd name="T75" fmla="*/ 687 h 787"/>
                              <a:gd name="T76" fmla="*/ 57 w 867"/>
                              <a:gd name="T77" fmla="*/ 691 h 787"/>
                              <a:gd name="T78" fmla="*/ 103 w 867"/>
                              <a:gd name="T79" fmla="*/ 752 h 787"/>
                              <a:gd name="T80" fmla="*/ 108 w 867"/>
                              <a:gd name="T81" fmla="*/ 755 h 787"/>
                              <a:gd name="T82" fmla="*/ 116 w 867"/>
                              <a:gd name="T83" fmla="*/ 759 h 787"/>
                              <a:gd name="T84" fmla="*/ 192 w 867"/>
                              <a:gd name="T85" fmla="*/ 784 h 787"/>
                              <a:gd name="T86" fmla="*/ 235 w 867"/>
                              <a:gd name="T87" fmla="*/ 787 h 7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867" h="787">
                                <a:moveTo>
                                  <a:pt x="221" y="489"/>
                                </a:moveTo>
                                <a:cubicBezTo>
                                  <a:pt x="209" y="425"/>
                                  <a:pt x="190" y="273"/>
                                  <a:pt x="359" y="166"/>
                                </a:cubicBezTo>
                                <a:cubicBezTo>
                                  <a:pt x="367" y="161"/>
                                  <a:pt x="385" y="155"/>
                                  <a:pt x="390" y="174"/>
                                </a:cubicBezTo>
                                <a:cubicBezTo>
                                  <a:pt x="408" y="237"/>
                                  <a:pt x="429" y="422"/>
                                  <a:pt x="266" y="504"/>
                                </a:cubicBezTo>
                                <a:cubicBezTo>
                                  <a:pt x="266" y="504"/>
                                  <a:pt x="228" y="524"/>
                                  <a:pt x="221" y="489"/>
                                </a:cubicBezTo>
                                <a:moveTo>
                                  <a:pt x="468" y="356"/>
                                </a:moveTo>
                                <a:cubicBezTo>
                                  <a:pt x="639" y="269"/>
                                  <a:pt x="617" y="86"/>
                                  <a:pt x="600" y="20"/>
                                </a:cubicBezTo>
                                <a:cubicBezTo>
                                  <a:pt x="594" y="0"/>
                                  <a:pt x="574" y="7"/>
                                  <a:pt x="565" y="13"/>
                                </a:cubicBezTo>
                                <a:cubicBezTo>
                                  <a:pt x="398" y="125"/>
                                  <a:pt x="420" y="280"/>
                                  <a:pt x="436" y="340"/>
                                </a:cubicBezTo>
                                <a:cubicBezTo>
                                  <a:pt x="436" y="340"/>
                                  <a:pt x="442" y="369"/>
                                  <a:pt x="468" y="356"/>
                                </a:cubicBezTo>
                                <a:moveTo>
                                  <a:pt x="844" y="389"/>
                                </a:moveTo>
                                <a:cubicBezTo>
                                  <a:pt x="787" y="345"/>
                                  <a:pt x="642" y="267"/>
                                  <a:pt x="470" y="379"/>
                                </a:cubicBezTo>
                                <a:cubicBezTo>
                                  <a:pt x="451" y="392"/>
                                  <a:pt x="454" y="402"/>
                                  <a:pt x="464" y="414"/>
                                </a:cubicBezTo>
                                <a:cubicBezTo>
                                  <a:pt x="508" y="465"/>
                                  <a:pt x="637" y="577"/>
                                  <a:pt x="842" y="435"/>
                                </a:cubicBezTo>
                                <a:cubicBezTo>
                                  <a:pt x="859" y="423"/>
                                  <a:pt x="867" y="407"/>
                                  <a:pt x="844" y="389"/>
                                </a:cubicBezTo>
                                <a:moveTo>
                                  <a:pt x="265" y="532"/>
                                </a:moveTo>
                                <a:cubicBezTo>
                                  <a:pt x="243" y="550"/>
                                  <a:pt x="251" y="563"/>
                                  <a:pt x="258" y="571"/>
                                </a:cubicBezTo>
                                <a:cubicBezTo>
                                  <a:pt x="301" y="620"/>
                                  <a:pt x="434" y="702"/>
                                  <a:pt x="619" y="590"/>
                                </a:cubicBezTo>
                                <a:cubicBezTo>
                                  <a:pt x="635" y="580"/>
                                  <a:pt x="635" y="566"/>
                                  <a:pt x="622" y="555"/>
                                </a:cubicBezTo>
                                <a:cubicBezTo>
                                  <a:pt x="566" y="512"/>
                                  <a:pt x="409" y="411"/>
                                  <a:pt x="265" y="532"/>
                                </a:cubicBezTo>
                                <a:moveTo>
                                  <a:pt x="46" y="672"/>
                                </a:moveTo>
                                <a:cubicBezTo>
                                  <a:pt x="47" y="671"/>
                                  <a:pt x="47" y="671"/>
                                  <a:pt x="47" y="671"/>
                                </a:cubicBezTo>
                                <a:cubicBezTo>
                                  <a:pt x="219" y="590"/>
                                  <a:pt x="189" y="396"/>
                                  <a:pt x="176" y="338"/>
                                </a:cubicBezTo>
                                <a:cubicBezTo>
                                  <a:pt x="174" y="329"/>
                                  <a:pt x="166" y="326"/>
                                  <a:pt x="159" y="326"/>
                                </a:cubicBezTo>
                                <a:cubicBezTo>
                                  <a:pt x="155" y="326"/>
                                  <a:pt x="152" y="326"/>
                                  <a:pt x="149" y="328"/>
                                </a:cubicBezTo>
                                <a:cubicBezTo>
                                  <a:pt x="55" y="386"/>
                                  <a:pt x="4" y="466"/>
                                  <a:pt x="0" y="565"/>
                                </a:cubicBezTo>
                                <a:cubicBezTo>
                                  <a:pt x="14" y="607"/>
                                  <a:pt x="29" y="641"/>
                                  <a:pt x="45" y="670"/>
                                </a:cubicBezTo>
                                <a:lnTo>
                                  <a:pt x="46" y="672"/>
                                </a:lnTo>
                                <a:close/>
                                <a:moveTo>
                                  <a:pt x="235" y="787"/>
                                </a:moveTo>
                                <a:cubicBezTo>
                                  <a:pt x="295" y="787"/>
                                  <a:pt x="357" y="766"/>
                                  <a:pt x="415" y="726"/>
                                </a:cubicBezTo>
                                <a:cubicBezTo>
                                  <a:pt x="420" y="723"/>
                                  <a:pt x="426" y="716"/>
                                  <a:pt x="426" y="708"/>
                                </a:cubicBezTo>
                                <a:cubicBezTo>
                                  <a:pt x="426" y="702"/>
                                  <a:pt x="423" y="696"/>
                                  <a:pt x="415" y="690"/>
                                </a:cubicBezTo>
                                <a:cubicBezTo>
                                  <a:pt x="364" y="655"/>
                                  <a:pt x="309" y="633"/>
                                  <a:pt x="255" y="627"/>
                                </a:cubicBezTo>
                                <a:cubicBezTo>
                                  <a:pt x="245" y="626"/>
                                  <a:pt x="235" y="625"/>
                                  <a:pt x="225" y="625"/>
                                </a:cubicBezTo>
                                <a:cubicBezTo>
                                  <a:pt x="197" y="625"/>
                                  <a:pt x="170" y="630"/>
                                  <a:pt x="144" y="639"/>
                                </a:cubicBezTo>
                                <a:cubicBezTo>
                                  <a:pt x="124" y="646"/>
                                  <a:pt x="105" y="655"/>
                                  <a:pt x="86" y="668"/>
                                </a:cubicBezTo>
                                <a:cubicBezTo>
                                  <a:pt x="81" y="671"/>
                                  <a:pt x="81" y="671"/>
                                  <a:pt x="81" y="671"/>
                                </a:cubicBezTo>
                                <a:cubicBezTo>
                                  <a:pt x="75" y="675"/>
                                  <a:pt x="65" y="681"/>
                                  <a:pt x="58" y="687"/>
                                </a:cubicBezTo>
                                <a:cubicBezTo>
                                  <a:pt x="57" y="691"/>
                                  <a:pt x="57" y="691"/>
                                  <a:pt x="57" y="691"/>
                                </a:cubicBezTo>
                                <a:cubicBezTo>
                                  <a:pt x="71" y="714"/>
                                  <a:pt x="86" y="734"/>
                                  <a:pt x="103" y="752"/>
                                </a:cubicBezTo>
                                <a:cubicBezTo>
                                  <a:pt x="108" y="755"/>
                                  <a:pt x="108" y="755"/>
                                  <a:pt x="108" y="755"/>
                                </a:cubicBezTo>
                                <a:cubicBezTo>
                                  <a:pt x="111" y="756"/>
                                  <a:pt x="113" y="758"/>
                                  <a:pt x="116" y="759"/>
                                </a:cubicBezTo>
                                <a:cubicBezTo>
                                  <a:pt x="141" y="771"/>
                                  <a:pt x="167" y="779"/>
                                  <a:pt x="192" y="784"/>
                                </a:cubicBezTo>
                                <a:cubicBezTo>
                                  <a:pt x="206" y="786"/>
                                  <a:pt x="221" y="787"/>
                                  <a:pt x="235" y="787"/>
                                </a:cubicBez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3" name="logo_CGRC_Text"/>
                        <wps:cNvSpPr>
                          <a:spLocks noEditPoints="1"/>
                        </wps:cNvSpPr>
                        <wps:spPr bwMode="auto">
                          <a:xfrm>
                            <a:off x="981075" y="161925"/>
                            <a:ext cx="1765935" cy="509270"/>
                          </a:xfrm>
                          <a:custGeom>
                            <a:avLst/>
                            <a:gdLst>
                              <a:gd name="T0" fmla="*/ 968 w 1447"/>
                              <a:gd name="T1" fmla="*/ 268 h 413"/>
                              <a:gd name="T2" fmla="*/ 986 w 1447"/>
                              <a:gd name="T3" fmla="*/ 238 h 413"/>
                              <a:gd name="T4" fmla="*/ 1043 w 1447"/>
                              <a:gd name="T5" fmla="*/ 217 h 413"/>
                              <a:gd name="T6" fmla="*/ 1027 w 1447"/>
                              <a:gd name="T7" fmla="*/ 268 h 413"/>
                              <a:gd name="T8" fmla="*/ 1103 w 1447"/>
                              <a:gd name="T9" fmla="*/ 247 h 413"/>
                              <a:gd name="T10" fmla="*/ 1088 w 1447"/>
                              <a:gd name="T11" fmla="*/ 256 h 413"/>
                              <a:gd name="T12" fmla="*/ 1094 w 1447"/>
                              <a:gd name="T13" fmla="*/ 238 h 413"/>
                              <a:gd name="T14" fmla="*/ 1135 w 1447"/>
                              <a:gd name="T15" fmla="*/ 220 h 413"/>
                              <a:gd name="T16" fmla="*/ 1164 w 1447"/>
                              <a:gd name="T17" fmla="*/ 238 h 413"/>
                              <a:gd name="T18" fmla="*/ 1221 w 1447"/>
                              <a:gd name="T19" fmla="*/ 308 h 413"/>
                              <a:gd name="T20" fmla="*/ 1315 w 1447"/>
                              <a:gd name="T21" fmla="*/ 238 h 413"/>
                              <a:gd name="T22" fmla="*/ 1272 w 1447"/>
                              <a:gd name="T23" fmla="*/ 305 h 413"/>
                              <a:gd name="T24" fmla="*/ 1363 w 1447"/>
                              <a:gd name="T25" fmla="*/ 299 h 413"/>
                              <a:gd name="T26" fmla="*/ 1363 w 1447"/>
                              <a:gd name="T27" fmla="*/ 305 h 413"/>
                              <a:gd name="T28" fmla="*/ 978 w 1447"/>
                              <a:gd name="T29" fmla="*/ 413 h 413"/>
                              <a:gd name="T30" fmla="*/ 978 w 1447"/>
                              <a:gd name="T31" fmla="*/ 333 h 413"/>
                              <a:gd name="T32" fmla="*/ 1046 w 1447"/>
                              <a:gd name="T33" fmla="*/ 343 h 413"/>
                              <a:gd name="T34" fmla="*/ 1105 w 1447"/>
                              <a:gd name="T35" fmla="*/ 325 h 413"/>
                              <a:gd name="T36" fmla="*/ 1117 w 1447"/>
                              <a:gd name="T37" fmla="*/ 392 h 413"/>
                              <a:gd name="T38" fmla="*/ 1156 w 1447"/>
                              <a:gd name="T39" fmla="*/ 333 h 413"/>
                              <a:gd name="T40" fmla="*/ 1237 w 1447"/>
                              <a:gd name="T41" fmla="*/ 349 h 413"/>
                              <a:gd name="T42" fmla="*/ 1225 w 1447"/>
                              <a:gd name="T43" fmla="*/ 385 h 413"/>
                              <a:gd name="T44" fmla="*/ 1255 w 1447"/>
                              <a:gd name="T45" fmla="*/ 322 h 413"/>
                              <a:gd name="T46" fmla="*/ 1293 w 1447"/>
                              <a:gd name="T47" fmla="*/ 325 h 413"/>
                              <a:gd name="T48" fmla="*/ 72 w 1447"/>
                              <a:gd name="T49" fmla="*/ 65 h 413"/>
                              <a:gd name="T50" fmla="*/ 85 w 1447"/>
                              <a:gd name="T51" fmla="*/ 129 h 413"/>
                              <a:gd name="T52" fmla="*/ 212 w 1447"/>
                              <a:gd name="T53" fmla="*/ 45 h 413"/>
                              <a:gd name="T54" fmla="*/ 145 w 1447"/>
                              <a:gd name="T55" fmla="*/ 150 h 413"/>
                              <a:gd name="T56" fmla="*/ 336 w 1447"/>
                              <a:gd name="T57" fmla="*/ 45 h 413"/>
                              <a:gd name="T58" fmla="*/ 359 w 1447"/>
                              <a:gd name="T59" fmla="*/ 0 h 413"/>
                              <a:gd name="T60" fmla="*/ 420 w 1447"/>
                              <a:gd name="T61" fmla="*/ 25 h 413"/>
                              <a:gd name="T62" fmla="*/ 469 w 1447"/>
                              <a:gd name="T63" fmla="*/ 190 h 413"/>
                              <a:gd name="T64" fmla="*/ 469 w 1447"/>
                              <a:gd name="T65" fmla="*/ 85 h 413"/>
                              <a:gd name="T66" fmla="*/ 587 w 1447"/>
                              <a:gd name="T67" fmla="*/ 196 h 413"/>
                              <a:gd name="T68" fmla="*/ 680 w 1447"/>
                              <a:gd name="T69" fmla="*/ 25 h 413"/>
                              <a:gd name="T70" fmla="*/ 825 w 1447"/>
                              <a:gd name="T71" fmla="*/ 6 h 413"/>
                              <a:gd name="T72" fmla="*/ 850 w 1447"/>
                              <a:gd name="T73" fmla="*/ 150 h 413"/>
                              <a:gd name="T74" fmla="*/ 929 w 1447"/>
                              <a:gd name="T75" fmla="*/ 25 h 413"/>
                              <a:gd name="T76" fmla="*/ 1020 w 1447"/>
                              <a:gd name="T77" fmla="*/ 196 h 413"/>
                              <a:gd name="T78" fmla="*/ 1053 w 1447"/>
                              <a:gd name="T79" fmla="*/ 170 h 413"/>
                              <a:gd name="T80" fmla="*/ 1195 w 1447"/>
                              <a:gd name="T81" fmla="*/ 130 h 413"/>
                              <a:gd name="T82" fmla="*/ 1221 w 1447"/>
                              <a:gd name="T83" fmla="*/ 45 h 413"/>
                              <a:gd name="T84" fmla="*/ 1345 w 1447"/>
                              <a:gd name="T85" fmla="*/ 190 h 413"/>
                              <a:gd name="T86" fmla="*/ 1254 w 1447"/>
                              <a:gd name="T87" fmla="*/ 46 h 413"/>
                              <a:gd name="T88" fmla="*/ 72 w 1447"/>
                              <a:gd name="T89" fmla="*/ 283 h 413"/>
                              <a:gd name="T90" fmla="*/ 85 w 1447"/>
                              <a:gd name="T91" fmla="*/ 302 h 413"/>
                              <a:gd name="T92" fmla="*/ 46 w 1447"/>
                              <a:gd name="T93" fmla="*/ 243 h 413"/>
                              <a:gd name="T94" fmla="*/ 149 w 1447"/>
                              <a:gd name="T95" fmla="*/ 223 h 413"/>
                              <a:gd name="T96" fmla="*/ 248 w 1447"/>
                              <a:gd name="T97" fmla="*/ 263 h 413"/>
                              <a:gd name="T98" fmla="*/ 333 w 1447"/>
                              <a:gd name="T99" fmla="*/ 413 h 413"/>
                              <a:gd name="T100" fmla="*/ 419 w 1447"/>
                              <a:gd name="T101" fmla="*/ 217 h 413"/>
                              <a:gd name="T102" fmla="*/ 589 w 1447"/>
                              <a:gd name="T103" fmla="*/ 407 h 413"/>
                              <a:gd name="T104" fmla="*/ 497 w 1447"/>
                              <a:gd name="T105" fmla="*/ 263 h 413"/>
                              <a:gd name="T106" fmla="*/ 694 w 1447"/>
                              <a:gd name="T107" fmla="*/ 283 h 413"/>
                              <a:gd name="T108" fmla="*/ 706 w 1447"/>
                              <a:gd name="T109" fmla="*/ 302 h 413"/>
                              <a:gd name="T110" fmla="*/ 667 w 1447"/>
                              <a:gd name="T111" fmla="*/ 243 h 413"/>
                              <a:gd name="T112" fmla="*/ 771 w 1447"/>
                              <a:gd name="T113" fmla="*/ 407 h 413"/>
                              <a:gd name="T114" fmla="*/ 771 w 1447"/>
                              <a:gd name="T115" fmla="*/ 303 h 413"/>
                              <a:gd name="T116" fmla="*/ 895 w 1447"/>
                              <a:gd name="T117" fmla="*/ 407 h 413"/>
                              <a:gd name="T118" fmla="*/ 1447 w 1447"/>
                              <a:gd name="T119" fmla="*/ 96 h 4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</a:cxnLst>
                            <a:rect l="0" t="0" r="r" b="b"/>
                            <a:pathLst>
                              <a:path w="1447" h="413">
                                <a:moveTo>
                                  <a:pt x="998" y="247"/>
                                </a:moveTo>
                                <a:cubicBezTo>
                                  <a:pt x="998" y="253"/>
                                  <a:pt x="996" y="258"/>
                                  <a:pt x="992" y="262"/>
                                </a:cubicBezTo>
                                <a:cubicBezTo>
                                  <a:pt x="996" y="266"/>
                                  <a:pt x="998" y="272"/>
                                  <a:pt x="998" y="278"/>
                                </a:cubicBezTo>
                                <a:cubicBezTo>
                                  <a:pt x="998" y="305"/>
                                  <a:pt x="998" y="305"/>
                                  <a:pt x="998" y="305"/>
                                </a:cubicBezTo>
                                <a:cubicBezTo>
                                  <a:pt x="998" y="307"/>
                                  <a:pt x="997" y="308"/>
                                  <a:pt x="995" y="308"/>
                                </a:cubicBezTo>
                                <a:cubicBezTo>
                                  <a:pt x="989" y="308"/>
                                  <a:pt x="989" y="308"/>
                                  <a:pt x="989" y="308"/>
                                </a:cubicBezTo>
                                <a:cubicBezTo>
                                  <a:pt x="988" y="308"/>
                                  <a:pt x="986" y="307"/>
                                  <a:pt x="986" y="305"/>
                                </a:cubicBezTo>
                                <a:cubicBezTo>
                                  <a:pt x="986" y="278"/>
                                  <a:pt x="986" y="278"/>
                                  <a:pt x="986" y="278"/>
                                </a:cubicBezTo>
                                <a:cubicBezTo>
                                  <a:pt x="986" y="272"/>
                                  <a:pt x="982" y="268"/>
                                  <a:pt x="977" y="268"/>
                                </a:cubicBezTo>
                                <a:cubicBezTo>
                                  <a:pt x="968" y="268"/>
                                  <a:pt x="968" y="268"/>
                                  <a:pt x="968" y="268"/>
                                </a:cubicBezTo>
                                <a:cubicBezTo>
                                  <a:pt x="968" y="305"/>
                                  <a:pt x="968" y="305"/>
                                  <a:pt x="968" y="305"/>
                                </a:cubicBezTo>
                                <a:cubicBezTo>
                                  <a:pt x="968" y="307"/>
                                  <a:pt x="966" y="308"/>
                                  <a:pt x="965" y="308"/>
                                </a:cubicBezTo>
                                <a:cubicBezTo>
                                  <a:pt x="959" y="308"/>
                                  <a:pt x="959" y="308"/>
                                  <a:pt x="959" y="308"/>
                                </a:cubicBezTo>
                                <a:cubicBezTo>
                                  <a:pt x="957" y="308"/>
                                  <a:pt x="956" y="307"/>
                                  <a:pt x="956" y="305"/>
                                </a:cubicBezTo>
                                <a:cubicBezTo>
                                  <a:pt x="956" y="222"/>
                                  <a:pt x="956" y="222"/>
                                  <a:pt x="956" y="222"/>
                                </a:cubicBezTo>
                                <a:cubicBezTo>
                                  <a:pt x="956" y="219"/>
                                  <a:pt x="958" y="217"/>
                                  <a:pt x="962" y="217"/>
                                </a:cubicBezTo>
                                <a:cubicBezTo>
                                  <a:pt x="977" y="217"/>
                                  <a:pt x="977" y="217"/>
                                  <a:pt x="977" y="217"/>
                                </a:cubicBezTo>
                                <a:cubicBezTo>
                                  <a:pt x="989" y="217"/>
                                  <a:pt x="998" y="226"/>
                                  <a:pt x="998" y="238"/>
                                </a:cubicBezTo>
                                <a:lnTo>
                                  <a:pt x="998" y="247"/>
                                </a:lnTo>
                                <a:close/>
                                <a:moveTo>
                                  <a:pt x="986" y="238"/>
                                </a:moveTo>
                                <a:cubicBezTo>
                                  <a:pt x="986" y="233"/>
                                  <a:pt x="982" y="228"/>
                                  <a:pt x="977" y="228"/>
                                </a:cubicBezTo>
                                <a:cubicBezTo>
                                  <a:pt x="968" y="228"/>
                                  <a:pt x="968" y="228"/>
                                  <a:pt x="968" y="228"/>
                                </a:cubicBezTo>
                                <a:cubicBezTo>
                                  <a:pt x="968" y="256"/>
                                  <a:pt x="968" y="256"/>
                                  <a:pt x="968" y="256"/>
                                </a:cubicBezTo>
                                <a:cubicBezTo>
                                  <a:pt x="977" y="256"/>
                                  <a:pt x="977" y="256"/>
                                  <a:pt x="977" y="256"/>
                                </a:cubicBezTo>
                                <a:cubicBezTo>
                                  <a:pt x="982" y="256"/>
                                  <a:pt x="986" y="252"/>
                                  <a:pt x="986" y="247"/>
                                </a:cubicBezTo>
                                <a:lnTo>
                                  <a:pt x="986" y="238"/>
                                </a:lnTo>
                                <a:close/>
                                <a:moveTo>
                                  <a:pt x="1043" y="228"/>
                                </a:moveTo>
                                <a:cubicBezTo>
                                  <a:pt x="1045" y="228"/>
                                  <a:pt x="1046" y="227"/>
                                  <a:pt x="1046" y="225"/>
                                </a:cubicBezTo>
                                <a:cubicBezTo>
                                  <a:pt x="1046" y="220"/>
                                  <a:pt x="1046" y="220"/>
                                  <a:pt x="1046" y="220"/>
                                </a:cubicBezTo>
                                <a:cubicBezTo>
                                  <a:pt x="1046" y="218"/>
                                  <a:pt x="1045" y="217"/>
                                  <a:pt x="1043" y="217"/>
                                </a:cubicBezTo>
                                <a:cubicBezTo>
                                  <a:pt x="1021" y="217"/>
                                  <a:pt x="1021" y="217"/>
                                  <a:pt x="1021" y="217"/>
                                </a:cubicBezTo>
                                <a:cubicBezTo>
                                  <a:pt x="1018" y="217"/>
                                  <a:pt x="1016" y="219"/>
                                  <a:pt x="1016" y="222"/>
                                </a:cubicBezTo>
                                <a:cubicBezTo>
                                  <a:pt x="1016" y="302"/>
                                  <a:pt x="1016" y="302"/>
                                  <a:pt x="1016" y="302"/>
                                </a:cubicBezTo>
                                <a:cubicBezTo>
                                  <a:pt x="1016" y="305"/>
                                  <a:pt x="1018" y="308"/>
                                  <a:pt x="1021" y="308"/>
                                </a:cubicBezTo>
                                <a:cubicBezTo>
                                  <a:pt x="1043" y="308"/>
                                  <a:pt x="1043" y="308"/>
                                  <a:pt x="1043" y="308"/>
                                </a:cubicBezTo>
                                <a:cubicBezTo>
                                  <a:pt x="1045" y="308"/>
                                  <a:pt x="1046" y="307"/>
                                  <a:pt x="1046" y="305"/>
                                </a:cubicBezTo>
                                <a:cubicBezTo>
                                  <a:pt x="1046" y="299"/>
                                  <a:pt x="1046" y="299"/>
                                  <a:pt x="1046" y="299"/>
                                </a:cubicBezTo>
                                <a:cubicBezTo>
                                  <a:pt x="1046" y="298"/>
                                  <a:pt x="1045" y="296"/>
                                  <a:pt x="1043" y="296"/>
                                </a:cubicBezTo>
                                <a:cubicBezTo>
                                  <a:pt x="1027" y="296"/>
                                  <a:pt x="1027" y="296"/>
                                  <a:pt x="1027" y="296"/>
                                </a:cubicBezTo>
                                <a:cubicBezTo>
                                  <a:pt x="1027" y="268"/>
                                  <a:pt x="1027" y="268"/>
                                  <a:pt x="1027" y="268"/>
                                </a:cubicBezTo>
                                <a:cubicBezTo>
                                  <a:pt x="1043" y="268"/>
                                  <a:pt x="1043" y="268"/>
                                  <a:pt x="1043" y="268"/>
                                </a:cubicBezTo>
                                <a:cubicBezTo>
                                  <a:pt x="1045" y="268"/>
                                  <a:pt x="1046" y="267"/>
                                  <a:pt x="1046" y="265"/>
                                </a:cubicBezTo>
                                <a:cubicBezTo>
                                  <a:pt x="1046" y="259"/>
                                  <a:pt x="1046" y="259"/>
                                  <a:pt x="1046" y="259"/>
                                </a:cubicBezTo>
                                <a:cubicBezTo>
                                  <a:pt x="1046" y="258"/>
                                  <a:pt x="1045" y="256"/>
                                  <a:pt x="1043" y="256"/>
                                </a:cubicBezTo>
                                <a:cubicBezTo>
                                  <a:pt x="1027" y="256"/>
                                  <a:pt x="1027" y="256"/>
                                  <a:pt x="1027" y="256"/>
                                </a:cubicBezTo>
                                <a:cubicBezTo>
                                  <a:pt x="1027" y="228"/>
                                  <a:pt x="1027" y="228"/>
                                  <a:pt x="1027" y="228"/>
                                </a:cubicBezTo>
                                <a:lnTo>
                                  <a:pt x="1043" y="228"/>
                                </a:lnTo>
                                <a:close/>
                                <a:moveTo>
                                  <a:pt x="1094" y="244"/>
                                </a:moveTo>
                                <a:cubicBezTo>
                                  <a:pt x="1094" y="246"/>
                                  <a:pt x="1096" y="247"/>
                                  <a:pt x="1097" y="247"/>
                                </a:cubicBezTo>
                                <a:cubicBezTo>
                                  <a:pt x="1103" y="247"/>
                                  <a:pt x="1103" y="247"/>
                                  <a:pt x="1103" y="247"/>
                                </a:cubicBezTo>
                                <a:cubicBezTo>
                                  <a:pt x="1105" y="247"/>
                                  <a:pt x="1106" y="246"/>
                                  <a:pt x="1106" y="244"/>
                                </a:cubicBezTo>
                                <a:cubicBezTo>
                                  <a:pt x="1106" y="238"/>
                                  <a:pt x="1106" y="238"/>
                                  <a:pt x="1106" y="238"/>
                                </a:cubicBezTo>
                                <a:cubicBezTo>
                                  <a:pt x="1106" y="226"/>
                                  <a:pt x="1097" y="217"/>
                                  <a:pt x="1085" y="217"/>
                                </a:cubicBezTo>
                                <a:cubicBezTo>
                                  <a:pt x="1073" y="217"/>
                                  <a:pt x="1064" y="226"/>
                                  <a:pt x="1064" y="238"/>
                                </a:cubicBezTo>
                                <a:cubicBezTo>
                                  <a:pt x="1064" y="287"/>
                                  <a:pt x="1064" y="287"/>
                                  <a:pt x="1064" y="287"/>
                                </a:cubicBezTo>
                                <a:cubicBezTo>
                                  <a:pt x="1064" y="299"/>
                                  <a:pt x="1073" y="308"/>
                                  <a:pt x="1085" y="308"/>
                                </a:cubicBezTo>
                                <a:cubicBezTo>
                                  <a:pt x="1097" y="308"/>
                                  <a:pt x="1106" y="299"/>
                                  <a:pt x="1106" y="287"/>
                                </a:cubicBezTo>
                                <a:cubicBezTo>
                                  <a:pt x="1106" y="259"/>
                                  <a:pt x="1106" y="259"/>
                                  <a:pt x="1106" y="259"/>
                                </a:cubicBezTo>
                                <a:cubicBezTo>
                                  <a:pt x="1106" y="258"/>
                                  <a:pt x="1105" y="256"/>
                                  <a:pt x="1103" y="256"/>
                                </a:cubicBezTo>
                                <a:cubicBezTo>
                                  <a:pt x="1088" y="256"/>
                                  <a:pt x="1088" y="256"/>
                                  <a:pt x="1088" y="256"/>
                                </a:cubicBezTo>
                                <a:cubicBezTo>
                                  <a:pt x="1086" y="256"/>
                                  <a:pt x="1085" y="258"/>
                                  <a:pt x="1085" y="259"/>
                                </a:cubicBezTo>
                                <a:cubicBezTo>
                                  <a:pt x="1085" y="265"/>
                                  <a:pt x="1085" y="265"/>
                                  <a:pt x="1085" y="265"/>
                                </a:cubicBezTo>
                                <a:cubicBezTo>
                                  <a:pt x="1085" y="267"/>
                                  <a:pt x="1086" y="268"/>
                                  <a:pt x="1088" y="268"/>
                                </a:cubicBezTo>
                                <a:cubicBezTo>
                                  <a:pt x="1094" y="268"/>
                                  <a:pt x="1094" y="268"/>
                                  <a:pt x="1094" y="268"/>
                                </a:cubicBezTo>
                                <a:cubicBezTo>
                                  <a:pt x="1094" y="287"/>
                                  <a:pt x="1094" y="287"/>
                                  <a:pt x="1094" y="287"/>
                                </a:cubicBezTo>
                                <a:cubicBezTo>
                                  <a:pt x="1094" y="292"/>
                                  <a:pt x="1090" y="297"/>
                                  <a:pt x="1085" y="297"/>
                                </a:cubicBezTo>
                                <a:cubicBezTo>
                                  <a:pt x="1080" y="297"/>
                                  <a:pt x="1076" y="292"/>
                                  <a:pt x="1076" y="287"/>
                                </a:cubicBezTo>
                                <a:cubicBezTo>
                                  <a:pt x="1076" y="238"/>
                                  <a:pt x="1076" y="238"/>
                                  <a:pt x="1076" y="238"/>
                                </a:cubicBezTo>
                                <a:cubicBezTo>
                                  <a:pt x="1076" y="233"/>
                                  <a:pt x="1080" y="229"/>
                                  <a:pt x="1085" y="229"/>
                                </a:cubicBezTo>
                                <a:cubicBezTo>
                                  <a:pt x="1090" y="229"/>
                                  <a:pt x="1094" y="233"/>
                                  <a:pt x="1094" y="238"/>
                                </a:cubicBezTo>
                                <a:cubicBezTo>
                                  <a:pt x="1094" y="244"/>
                                  <a:pt x="1094" y="244"/>
                                  <a:pt x="1094" y="244"/>
                                </a:cubicBezTo>
                                <a:moveTo>
                                  <a:pt x="1135" y="220"/>
                                </a:moveTo>
                                <a:cubicBezTo>
                                  <a:pt x="1135" y="218"/>
                                  <a:pt x="1134" y="217"/>
                                  <a:pt x="1132" y="217"/>
                                </a:cubicBezTo>
                                <a:cubicBezTo>
                                  <a:pt x="1126" y="217"/>
                                  <a:pt x="1126" y="217"/>
                                  <a:pt x="1126" y="217"/>
                                </a:cubicBezTo>
                                <a:cubicBezTo>
                                  <a:pt x="1125" y="217"/>
                                  <a:pt x="1123" y="218"/>
                                  <a:pt x="1123" y="220"/>
                                </a:cubicBezTo>
                                <a:cubicBezTo>
                                  <a:pt x="1123" y="305"/>
                                  <a:pt x="1123" y="305"/>
                                  <a:pt x="1123" y="305"/>
                                </a:cubicBezTo>
                                <a:cubicBezTo>
                                  <a:pt x="1123" y="307"/>
                                  <a:pt x="1125" y="308"/>
                                  <a:pt x="1126" y="308"/>
                                </a:cubicBezTo>
                                <a:cubicBezTo>
                                  <a:pt x="1132" y="308"/>
                                  <a:pt x="1132" y="308"/>
                                  <a:pt x="1132" y="308"/>
                                </a:cubicBezTo>
                                <a:cubicBezTo>
                                  <a:pt x="1134" y="308"/>
                                  <a:pt x="1135" y="307"/>
                                  <a:pt x="1135" y="305"/>
                                </a:cubicBezTo>
                                <a:lnTo>
                                  <a:pt x="1135" y="220"/>
                                </a:lnTo>
                                <a:close/>
                                <a:moveTo>
                                  <a:pt x="1195" y="238"/>
                                </a:moveTo>
                                <a:cubicBezTo>
                                  <a:pt x="1195" y="287"/>
                                  <a:pt x="1195" y="287"/>
                                  <a:pt x="1195" y="287"/>
                                </a:cubicBezTo>
                                <a:cubicBezTo>
                                  <a:pt x="1195" y="299"/>
                                  <a:pt x="1186" y="308"/>
                                  <a:pt x="1174" y="308"/>
                                </a:cubicBezTo>
                                <a:cubicBezTo>
                                  <a:pt x="1162" y="308"/>
                                  <a:pt x="1153" y="299"/>
                                  <a:pt x="1153" y="287"/>
                                </a:cubicBezTo>
                                <a:cubicBezTo>
                                  <a:pt x="1153" y="238"/>
                                  <a:pt x="1153" y="238"/>
                                  <a:pt x="1153" y="238"/>
                                </a:cubicBezTo>
                                <a:cubicBezTo>
                                  <a:pt x="1153" y="226"/>
                                  <a:pt x="1162" y="217"/>
                                  <a:pt x="1174" y="217"/>
                                </a:cubicBezTo>
                                <a:cubicBezTo>
                                  <a:pt x="1186" y="217"/>
                                  <a:pt x="1195" y="226"/>
                                  <a:pt x="1195" y="238"/>
                                </a:cubicBezTo>
                                <a:moveTo>
                                  <a:pt x="1183" y="238"/>
                                </a:moveTo>
                                <a:cubicBezTo>
                                  <a:pt x="1183" y="233"/>
                                  <a:pt x="1179" y="228"/>
                                  <a:pt x="1174" y="228"/>
                                </a:cubicBezTo>
                                <a:cubicBezTo>
                                  <a:pt x="1169" y="228"/>
                                  <a:pt x="1164" y="233"/>
                                  <a:pt x="1164" y="238"/>
                                </a:cubicBezTo>
                                <a:cubicBezTo>
                                  <a:pt x="1164" y="287"/>
                                  <a:pt x="1164" y="287"/>
                                  <a:pt x="1164" y="287"/>
                                </a:cubicBezTo>
                                <a:cubicBezTo>
                                  <a:pt x="1164" y="292"/>
                                  <a:pt x="1169" y="296"/>
                                  <a:pt x="1174" y="296"/>
                                </a:cubicBezTo>
                                <a:cubicBezTo>
                                  <a:pt x="1179" y="296"/>
                                  <a:pt x="1183" y="292"/>
                                  <a:pt x="1183" y="287"/>
                                </a:cubicBezTo>
                                <a:lnTo>
                                  <a:pt x="1183" y="238"/>
                                </a:lnTo>
                                <a:close/>
                                <a:moveTo>
                                  <a:pt x="1255" y="238"/>
                                </a:moveTo>
                                <a:cubicBezTo>
                                  <a:pt x="1255" y="226"/>
                                  <a:pt x="1246" y="217"/>
                                  <a:pt x="1234" y="217"/>
                                </a:cubicBezTo>
                                <a:cubicBezTo>
                                  <a:pt x="1222" y="217"/>
                                  <a:pt x="1212" y="226"/>
                                  <a:pt x="1212" y="238"/>
                                </a:cubicBezTo>
                                <a:cubicBezTo>
                                  <a:pt x="1212" y="305"/>
                                  <a:pt x="1212" y="305"/>
                                  <a:pt x="1212" y="305"/>
                                </a:cubicBezTo>
                                <a:cubicBezTo>
                                  <a:pt x="1212" y="307"/>
                                  <a:pt x="1214" y="308"/>
                                  <a:pt x="1215" y="308"/>
                                </a:cubicBezTo>
                                <a:cubicBezTo>
                                  <a:pt x="1221" y="308"/>
                                  <a:pt x="1221" y="308"/>
                                  <a:pt x="1221" y="308"/>
                                </a:cubicBezTo>
                                <a:cubicBezTo>
                                  <a:pt x="1223" y="308"/>
                                  <a:pt x="1224" y="307"/>
                                  <a:pt x="1224" y="305"/>
                                </a:cubicBezTo>
                                <a:cubicBezTo>
                                  <a:pt x="1224" y="238"/>
                                  <a:pt x="1224" y="238"/>
                                  <a:pt x="1224" y="238"/>
                                </a:cubicBezTo>
                                <a:cubicBezTo>
                                  <a:pt x="1224" y="233"/>
                                  <a:pt x="1229" y="228"/>
                                  <a:pt x="1234" y="228"/>
                                </a:cubicBezTo>
                                <a:cubicBezTo>
                                  <a:pt x="1239" y="228"/>
                                  <a:pt x="1243" y="233"/>
                                  <a:pt x="1243" y="238"/>
                                </a:cubicBezTo>
                                <a:cubicBezTo>
                                  <a:pt x="1243" y="305"/>
                                  <a:pt x="1243" y="305"/>
                                  <a:pt x="1243" y="305"/>
                                </a:cubicBezTo>
                                <a:cubicBezTo>
                                  <a:pt x="1243" y="307"/>
                                  <a:pt x="1245" y="308"/>
                                  <a:pt x="1246" y="308"/>
                                </a:cubicBezTo>
                                <a:cubicBezTo>
                                  <a:pt x="1252" y="308"/>
                                  <a:pt x="1252" y="308"/>
                                  <a:pt x="1252" y="308"/>
                                </a:cubicBezTo>
                                <a:cubicBezTo>
                                  <a:pt x="1254" y="308"/>
                                  <a:pt x="1255" y="307"/>
                                  <a:pt x="1255" y="305"/>
                                </a:cubicBezTo>
                                <a:cubicBezTo>
                                  <a:pt x="1255" y="238"/>
                                  <a:pt x="1255" y="238"/>
                                  <a:pt x="1255" y="238"/>
                                </a:cubicBezTo>
                                <a:moveTo>
                                  <a:pt x="1315" y="238"/>
                                </a:moveTo>
                                <a:cubicBezTo>
                                  <a:pt x="1315" y="305"/>
                                  <a:pt x="1315" y="305"/>
                                  <a:pt x="1315" y="305"/>
                                </a:cubicBezTo>
                                <a:cubicBezTo>
                                  <a:pt x="1315" y="307"/>
                                  <a:pt x="1314" y="308"/>
                                  <a:pt x="1312" y="308"/>
                                </a:cubicBezTo>
                                <a:cubicBezTo>
                                  <a:pt x="1306" y="308"/>
                                  <a:pt x="1306" y="308"/>
                                  <a:pt x="1306" y="308"/>
                                </a:cubicBezTo>
                                <a:cubicBezTo>
                                  <a:pt x="1305" y="308"/>
                                  <a:pt x="1303" y="307"/>
                                  <a:pt x="1303" y="305"/>
                                </a:cubicBezTo>
                                <a:cubicBezTo>
                                  <a:pt x="1303" y="268"/>
                                  <a:pt x="1303" y="268"/>
                                  <a:pt x="1303" y="268"/>
                                </a:cubicBezTo>
                                <a:cubicBezTo>
                                  <a:pt x="1284" y="268"/>
                                  <a:pt x="1284" y="268"/>
                                  <a:pt x="1284" y="268"/>
                                </a:cubicBezTo>
                                <a:cubicBezTo>
                                  <a:pt x="1284" y="305"/>
                                  <a:pt x="1284" y="305"/>
                                  <a:pt x="1284" y="305"/>
                                </a:cubicBezTo>
                                <a:cubicBezTo>
                                  <a:pt x="1284" y="307"/>
                                  <a:pt x="1283" y="308"/>
                                  <a:pt x="1281" y="308"/>
                                </a:cubicBezTo>
                                <a:cubicBezTo>
                                  <a:pt x="1275" y="308"/>
                                  <a:pt x="1275" y="308"/>
                                  <a:pt x="1275" y="308"/>
                                </a:cubicBezTo>
                                <a:cubicBezTo>
                                  <a:pt x="1274" y="308"/>
                                  <a:pt x="1272" y="307"/>
                                  <a:pt x="1272" y="305"/>
                                </a:cubicBezTo>
                                <a:cubicBezTo>
                                  <a:pt x="1272" y="238"/>
                                  <a:pt x="1272" y="238"/>
                                  <a:pt x="1272" y="238"/>
                                </a:cubicBezTo>
                                <a:cubicBezTo>
                                  <a:pt x="1272" y="226"/>
                                  <a:pt x="1282" y="217"/>
                                  <a:pt x="1294" y="217"/>
                                </a:cubicBezTo>
                                <a:cubicBezTo>
                                  <a:pt x="1306" y="217"/>
                                  <a:pt x="1315" y="226"/>
                                  <a:pt x="1315" y="238"/>
                                </a:cubicBezTo>
                                <a:moveTo>
                                  <a:pt x="1303" y="238"/>
                                </a:moveTo>
                                <a:cubicBezTo>
                                  <a:pt x="1303" y="233"/>
                                  <a:pt x="1299" y="229"/>
                                  <a:pt x="1294" y="229"/>
                                </a:cubicBezTo>
                                <a:cubicBezTo>
                                  <a:pt x="1289" y="229"/>
                                  <a:pt x="1284" y="233"/>
                                  <a:pt x="1284" y="238"/>
                                </a:cubicBezTo>
                                <a:cubicBezTo>
                                  <a:pt x="1284" y="257"/>
                                  <a:pt x="1284" y="257"/>
                                  <a:pt x="1284" y="257"/>
                                </a:cubicBezTo>
                                <a:cubicBezTo>
                                  <a:pt x="1303" y="257"/>
                                  <a:pt x="1303" y="257"/>
                                  <a:pt x="1303" y="257"/>
                                </a:cubicBezTo>
                                <a:lnTo>
                                  <a:pt x="1303" y="238"/>
                                </a:lnTo>
                                <a:close/>
                                <a:moveTo>
                                  <a:pt x="1363" y="299"/>
                                </a:moveTo>
                                <a:cubicBezTo>
                                  <a:pt x="1363" y="298"/>
                                  <a:pt x="1362" y="296"/>
                                  <a:pt x="1360" y="296"/>
                                </a:cubicBezTo>
                                <a:cubicBezTo>
                                  <a:pt x="1344" y="296"/>
                                  <a:pt x="1344" y="296"/>
                                  <a:pt x="1344" y="296"/>
                                </a:cubicBezTo>
                                <a:cubicBezTo>
                                  <a:pt x="1344" y="220"/>
                                  <a:pt x="1344" y="220"/>
                                  <a:pt x="1344" y="220"/>
                                </a:cubicBezTo>
                                <a:cubicBezTo>
                                  <a:pt x="1344" y="218"/>
                                  <a:pt x="1343" y="217"/>
                                  <a:pt x="1341" y="217"/>
                                </a:cubicBezTo>
                                <a:cubicBezTo>
                                  <a:pt x="1335" y="217"/>
                                  <a:pt x="1335" y="217"/>
                                  <a:pt x="1335" y="217"/>
                                </a:cubicBezTo>
                                <a:cubicBezTo>
                                  <a:pt x="1334" y="217"/>
                                  <a:pt x="1332" y="218"/>
                                  <a:pt x="1332" y="220"/>
                                </a:cubicBezTo>
                                <a:cubicBezTo>
                                  <a:pt x="1332" y="302"/>
                                  <a:pt x="1332" y="302"/>
                                  <a:pt x="1332" y="302"/>
                                </a:cubicBezTo>
                                <a:cubicBezTo>
                                  <a:pt x="1332" y="305"/>
                                  <a:pt x="1335" y="308"/>
                                  <a:pt x="1338" y="308"/>
                                </a:cubicBezTo>
                                <a:cubicBezTo>
                                  <a:pt x="1360" y="308"/>
                                  <a:pt x="1360" y="308"/>
                                  <a:pt x="1360" y="308"/>
                                </a:cubicBezTo>
                                <a:cubicBezTo>
                                  <a:pt x="1362" y="308"/>
                                  <a:pt x="1363" y="307"/>
                                  <a:pt x="1363" y="305"/>
                                </a:cubicBezTo>
                                <a:cubicBezTo>
                                  <a:pt x="1363" y="299"/>
                                  <a:pt x="1363" y="299"/>
                                  <a:pt x="1363" y="299"/>
                                </a:cubicBezTo>
                                <a:moveTo>
                                  <a:pt x="987" y="349"/>
                                </a:moveTo>
                                <a:cubicBezTo>
                                  <a:pt x="987" y="351"/>
                                  <a:pt x="989" y="352"/>
                                  <a:pt x="990" y="352"/>
                                </a:cubicBezTo>
                                <a:cubicBezTo>
                                  <a:pt x="996" y="352"/>
                                  <a:pt x="996" y="352"/>
                                  <a:pt x="996" y="352"/>
                                </a:cubicBezTo>
                                <a:cubicBezTo>
                                  <a:pt x="998" y="352"/>
                                  <a:pt x="999" y="351"/>
                                  <a:pt x="999" y="349"/>
                                </a:cubicBezTo>
                                <a:cubicBezTo>
                                  <a:pt x="999" y="343"/>
                                  <a:pt x="999" y="343"/>
                                  <a:pt x="999" y="343"/>
                                </a:cubicBezTo>
                                <a:cubicBezTo>
                                  <a:pt x="999" y="331"/>
                                  <a:pt x="990" y="322"/>
                                  <a:pt x="978" y="322"/>
                                </a:cubicBezTo>
                                <a:cubicBezTo>
                                  <a:pt x="966" y="322"/>
                                  <a:pt x="957" y="331"/>
                                  <a:pt x="957" y="343"/>
                                </a:cubicBezTo>
                                <a:cubicBezTo>
                                  <a:pt x="957" y="392"/>
                                  <a:pt x="957" y="392"/>
                                  <a:pt x="957" y="392"/>
                                </a:cubicBezTo>
                                <a:cubicBezTo>
                                  <a:pt x="957" y="404"/>
                                  <a:pt x="966" y="413"/>
                                  <a:pt x="978" y="413"/>
                                </a:cubicBezTo>
                                <a:cubicBezTo>
                                  <a:pt x="990" y="413"/>
                                  <a:pt x="999" y="404"/>
                                  <a:pt x="999" y="392"/>
                                </a:cubicBezTo>
                                <a:cubicBezTo>
                                  <a:pt x="999" y="385"/>
                                  <a:pt x="999" y="385"/>
                                  <a:pt x="999" y="385"/>
                                </a:cubicBezTo>
                                <a:cubicBezTo>
                                  <a:pt x="999" y="383"/>
                                  <a:pt x="998" y="382"/>
                                  <a:pt x="996" y="382"/>
                                </a:cubicBezTo>
                                <a:cubicBezTo>
                                  <a:pt x="990" y="382"/>
                                  <a:pt x="990" y="382"/>
                                  <a:pt x="990" y="382"/>
                                </a:cubicBezTo>
                                <a:cubicBezTo>
                                  <a:pt x="989" y="382"/>
                                  <a:pt x="987" y="383"/>
                                  <a:pt x="987" y="385"/>
                                </a:cubicBezTo>
                                <a:cubicBezTo>
                                  <a:pt x="987" y="392"/>
                                  <a:pt x="987" y="392"/>
                                  <a:pt x="987" y="392"/>
                                </a:cubicBezTo>
                                <a:cubicBezTo>
                                  <a:pt x="987" y="397"/>
                                  <a:pt x="983" y="401"/>
                                  <a:pt x="978" y="401"/>
                                </a:cubicBezTo>
                                <a:cubicBezTo>
                                  <a:pt x="973" y="401"/>
                                  <a:pt x="969" y="397"/>
                                  <a:pt x="969" y="392"/>
                                </a:cubicBezTo>
                                <a:cubicBezTo>
                                  <a:pt x="969" y="343"/>
                                  <a:pt x="969" y="343"/>
                                  <a:pt x="969" y="343"/>
                                </a:cubicBezTo>
                                <a:cubicBezTo>
                                  <a:pt x="969" y="338"/>
                                  <a:pt x="973" y="333"/>
                                  <a:pt x="978" y="333"/>
                                </a:cubicBezTo>
                                <a:cubicBezTo>
                                  <a:pt x="983" y="333"/>
                                  <a:pt x="987" y="338"/>
                                  <a:pt x="987" y="343"/>
                                </a:cubicBezTo>
                                <a:cubicBezTo>
                                  <a:pt x="987" y="349"/>
                                  <a:pt x="987" y="349"/>
                                  <a:pt x="987" y="349"/>
                                </a:cubicBezTo>
                                <a:moveTo>
                                  <a:pt x="1057" y="343"/>
                                </a:moveTo>
                                <a:cubicBezTo>
                                  <a:pt x="1057" y="392"/>
                                  <a:pt x="1057" y="392"/>
                                  <a:pt x="1057" y="392"/>
                                </a:cubicBezTo>
                                <a:cubicBezTo>
                                  <a:pt x="1057" y="404"/>
                                  <a:pt x="1048" y="413"/>
                                  <a:pt x="1036" y="413"/>
                                </a:cubicBezTo>
                                <a:cubicBezTo>
                                  <a:pt x="1024" y="413"/>
                                  <a:pt x="1015" y="404"/>
                                  <a:pt x="1015" y="392"/>
                                </a:cubicBezTo>
                                <a:cubicBezTo>
                                  <a:pt x="1015" y="343"/>
                                  <a:pt x="1015" y="343"/>
                                  <a:pt x="1015" y="343"/>
                                </a:cubicBezTo>
                                <a:cubicBezTo>
                                  <a:pt x="1015" y="331"/>
                                  <a:pt x="1024" y="322"/>
                                  <a:pt x="1036" y="322"/>
                                </a:cubicBezTo>
                                <a:cubicBezTo>
                                  <a:pt x="1048" y="322"/>
                                  <a:pt x="1057" y="331"/>
                                  <a:pt x="1057" y="343"/>
                                </a:cubicBezTo>
                                <a:moveTo>
                                  <a:pt x="1046" y="343"/>
                                </a:moveTo>
                                <a:cubicBezTo>
                                  <a:pt x="1046" y="338"/>
                                  <a:pt x="1041" y="333"/>
                                  <a:pt x="1036" y="333"/>
                                </a:cubicBezTo>
                                <a:cubicBezTo>
                                  <a:pt x="1031" y="333"/>
                                  <a:pt x="1026" y="338"/>
                                  <a:pt x="1026" y="343"/>
                                </a:cubicBezTo>
                                <a:cubicBezTo>
                                  <a:pt x="1026" y="392"/>
                                  <a:pt x="1026" y="392"/>
                                  <a:pt x="1026" y="392"/>
                                </a:cubicBezTo>
                                <a:cubicBezTo>
                                  <a:pt x="1026" y="397"/>
                                  <a:pt x="1031" y="401"/>
                                  <a:pt x="1036" y="401"/>
                                </a:cubicBezTo>
                                <a:cubicBezTo>
                                  <a:pt x="1041" y="401"/>
                                  <a:pt x="1046" y="397"/>
                                  <a:pt x="1046" y="392"/>
                                </a:cubicBezTo>
                                <a:lnTo>
                                  <a:pt x="1046" y="343"/>
                                </a:lnTo>
                                <a:close/>
                                <a:moveTo>
                                  <a:pt x="1117" y="325"/>
                                </a:moveTo>
                                <a:cubicBezTo>
                                  <a:pt x="1117" y="323"/>
                                  <a:pt x="1116" y="322"/>
                                  <a:pt x="1114" y="322"/>
                                </a:cubicBezTo>
                                <a:cubicBezTo>
                                  <a:pt x="1108" y="322"/>
                                  <a:pt x="1108" y="322"/>
                                  <a:pt x="1108" y="322"/>
                                </a:cubicBezTo>
                                <a:cubicBezTo>
                                  <a:pt x="1107" y="322"/>
                                  <a:pt x="1105" y="323"/>
                                  <a:pt x="1105" y="325"/>
                                </a:cubicBezTo>
                                <a:cubicBezTo>
                                  <a:pt x="1105" y="392"/>
                                  <a:pt x="1105" y="392"/>
                                  <a:pt x="1105" y="392"/>
                                </a:cubicBezTo>
                                <a:cubicBezTo>
                                  <a:pt x="1105" y="397"/>
                                  <a:pt x="1101" y="401"/>
                                  <a:pt x="1096" y="401"/>
                                </a:cubicBezTo>
                                <a:cubicBezTo>
                                  <a:pt x="1091" y="401"/>
                                  <a:pt x="1086" y="397"/>
                                  <a:pt x="1086" y="392"/>
                                </a:cubicBezTo>
                                <a:cubicBezTo>
                                  <a:pt x="1086" y="325"/>
                                  <a:pt x="1086" y="325"/>
                                  <a:pt x="1086" y="325"/>
                                </a:cubicBezTo>
                                <a:cubicBezTo>
                                  <a:pt x="1086" y="323"/>
                                  <a:pt x="1085" y="322"/>
                                  <a:pt x="1083" y="322"/>
                                </a:cubicBezTo>
                                <a:cubicBezTo>
                                  <a:pt x="1078" y="322"/>
                                  <a:pt x="1078" y="322"/>
                                  <a:pt x="1078" y="322"/>
                                </a:cubicBezTo>
                                <a:cubicBezTo>
                                  <a:pt x="1076" y="322"/>
                                  <a:pt x="1075" y="323"/>
                                  <a:pt x="1075" y="325"/>
                                </a:cubicBezTo>
                                <a:cubicBezTo>
                                  <a:pt x="1075" y="392"/>
                                  <a:pt x="1075" y="392"/>
                                  <a:pt x="1075" y="392"/>
                                </a:cubicBezTo>
                                <a:cubicBezTo>
                                  <a:pt x="1075" y="404"/>
                                  <a:pt x="1084" y="413"/>
                                  <a:pt x="1096" y="413"/>
                                </a:cubicBezTo>
                                <a:cubicBezTo>
                                  <a:pt x="1108" y="413"/>
                                  <a:pt x="1117" y="404"/>
                                  <a:pt x="1117" y="392"/>
                                </a:cubicBezTo>
                                <a:cubicBezTo>
                                  <a:pt x="1117" y="325"/>
                                  <a:pt x="1117" y="325"/>
                                  <a:pt x="1117" y="325"/>
                                </a:cubicBezTo>
                                <a:moveTo>
                                  <a:pt x="1177" y="343"/>
                                </a:moveTo>
                                <a:cubicBezTo>
                                  <a:pt x="1177" y="331"/>
                                  <a:pt x="1168" y="322"/>
                                  <a:pt x="1156" y="322"/>
                                </a:cubicBezTo>
                                <a:cubicBezTo>
                                  <a:pt x="1144" y="322"/>
                                  <a:pt x="1135" y="331"/>
                                  <a:pt x="1135" y="343"/>
                                </a:cubicBezTo>
                                <a:cubicBezTo>
                                  <a:pt x="1135" y="410"/>
                                  <a:pt x="1135" y="410"/>
                                  <a:pt x="1135" y="410"/>
                                </a:cubicBezTo>
                                <a:cubicBezTo>
                                  <a:pt x="1135" y="412"/>
                                  <a:pt x="1136" y="413"/>
                                  <a:pt x="1138" y="413"/>
                                </a:cubicBezTo>
                                <a:cubicBezTo>
                                  <a:pt x="1143" y="413"/>
                                  <a:pt x="1143" y="413"/>
                                  <a:pt x="1143" y="413"/>
                                </a:cubicBezTo>
                                <a:cubicBezTo>
                                  <a:pt x="1145" y="413"/>
                                  <a:pt x="1146" y="412"/>
                                  <a:pt x="1146" y="410"/>
                                </a:cubicBezTo>
                                <a:cubicBezTo>
                                  <a:pt x="1146" y="343"/>
                                  <a:pt x="1146" y="343"/>
                                  <a:pt x="1146" y="343"/>
                                </a:cubicBezTo>
                                <a:cubicBezTo>
                                  <a:pt x="1146" y="338"/>
                                  <a:pt x="1151" y="333"/>
                                  <a:pt x="1156" y="333"/>
                                </a:cubicBezTo>
                                <a:cubicBezTo>
                                  <a:pt x="1161" y="333"/>
                                  <a:pt x="1165" y="338"/>
                                  <a:pt x="1165" y="343"/>
                                </a:cubicBezTo>
                                <a:cubicBezTo>
                                  <a:pt x="1165" y="410"/>
                                  <a:pt x="1165" y="410"/>
                                  <a:pt x="1165" y="410"/>
                                </a:cubicBezTo>
                                <a:cubicBezTo>
                                  <a:pt x="1165" y="412"/>
                                  <a:pt x="1167" y="413"/>
                                  <a:pt x="1168" y="413"/>
                                </a:cubicBezTo>
                                <a:cubicBezTo>
                                  <a:pt x="1174" y="413"/>
                                  <a:pt x="1174" y="413"/>
                                  <a:pt x="1174" y="413"/>
                                </a:cubicBezTo>
                                <a:cubicBezTo>
                                  <a:pt x="1176" y="413"/>
                                  <a:pt x="1177" y="412"/>
                                  <a:pt x="1177" y="410"/>
                                </a:cubicBezTo>
                                <a:cubicBezTo>
                                  <a:pt x="1177" y="343"/>
                                  <a:pt x="1177" y="343"/>
                                  <a:pt x="1177" y="343"/>
                                </a:cubicBezTo>
                                <a:moveTo>
                                  <a:pt x="1225" y="349"/>
                                </a:moveTo>
                                <a:cubicBezTo>
                                  <a:pt x="1225" y="351"/>
                                  <a:pt x="1227" y="352"/>
                                  <a:pt x="1228" y="352"/>
                                </a:cubicBezTo>
                                <a:cubicBezTo>
                                  <a:pt x="1234" y="352"/>
                                  <a:pt x="1234" y="352"/>
                                  <a:pt x="1234" y="352"/>
                                </a:cubicBezTo>
                                <a:cubicBezTo>
                                  <a:pt x="1236" y="352"/>
                                  <a:pt x="1237" y="351"/>
                                  <a:pt x="1237" y="349"/>
                                </a:cubicBezTo>
                                <a:cubicBezTo>
                                  <a:pt x="1237" y="343"/>
                                  <a:pt x="1237" y="343"/>
                                  <a:pt x="1237" y="343"/>
                                </a:cubicBezTo>
                                <a:cubicBezTo>
                                  <a:pt x="1237" y="331"/>
                                  <a:pt x="1227" y="322"/>
                                  <a:pt x="1216" y="322"/>
                                </a:cubicBezTo>
                                <a:cubicBezTo>
                                  <a:pt x="1204" y="322"/>
                                  <a:pt x="1195" y="331"/>
                                  <a:pt x="1195" y="343"/>
                                </a:cubicBezTo>
                                <a:cubicBezTo>
                                  <a:pt x="1195" y="392"/>
                                  <a:pt x="1195" y="392"/>
                                  <a:pt x="1195" y="392"/>
                                </a:cubicBezTo>
                                <a:cubicBezTo>
                                  <a:pt x="1195" y="404"/>
                                  <a:pt x="1204" y="413"/>
                                  <a:pt x="1216" y="413"/>
                                </a:cubicBezTo>
                                <a:cubicBezTo>
                                  <a:pt x="1227" y="413"/>
                                  <a:pt x="1237" y="404"/>
                                  <a:pt x="1237" y="392"/>
                                </a:cubicBezTo>
                                <a:cubicBezTo>
                                  <a:pt x="1237" y="385"/>
                                  <a:pt x="1237" y="385"/>
                                  <a:pt x="1237" y="385"/>
                                </a:cubicBezTo>
                                <a:cubicBezTo>
                                  <a:pt x="1237" y="383"/>
                                  <a:pt x="1236" y="382"/>
                                  <a:pt x="1234" y="382"/>
                                </a:cubicBezTo>
                                <a:cubicBezTo>
                                  <a:pt x="1228" y="382"/>
                                  <a:pt x="1228" y="382"/>
                                  <a:pt x="1228" y="382"/>
                                </a:cubicBezTo>
                                <a:cubicBezTo>
                                  <a:pt x="1227" y="382"/>
                                  <a:pt x="1225" y="383"/>
                                  <a:pt x="1225" y="385"/>
                                </a:cubicBezTo>
                                <a:cubicBezTo>
                                  <a:pt x="1225" y="392"/>
                                  <a:pt x="1225" y="392"/>
                                  <a:pt x="1225" y="392"/>
                                </a:cubicBezTo>
                                <a:cubicBezTo>
                                  <a:pt x="1225" y="397"/>
                                  <a:pt x="1221" y="401"/>
                                  <a:pt x="1216" y="401"/>
                                </a:cubicBezTo>
                                <a:cubicBezTo>
                                  <a:pt x="1211" y="401"/>
                                  <a:pt x="1206" y="397"/>
                                  <a:pt x="1206" y="392"/>
                                </a:cubicBezTo>
                                <a:cubicBezTo>
                                  <a:pt x="1206" y="343"/>
                                  <a:pt x="1206" y="343"/>
                                  <a:pt x="1206" y="343"/>
                                </a:cubicBezTo>
                                <a:cubicBezTo>
                                  <a:pt x="1206" y="338"/>
                                  <a:pt x="1211" y="333"/>
                                  <a:pt x="1216" y="333"/>
                                </a:cubicBezTo>
                                <a:cubicBezTo>
                                  <a:pt x="1221" y="333"/>
                                  <a:pt x="1225" y="338"/>
                                  <a:pt x="1225" y="343"/>
                                </a:cubicBezTo>
                                <a:cubicBezTo>
                                  <a:pt x="1225" y="349"/>
                                  <a:pt x="1225" y="349"/>
                                  <a:pt x="1225" y="349"/>
                                </a:cubicBezTo>
                                <a:moveTo>
                                  <a:pt x="1264" y="325"/>
                                </a:moveTo>
                                <a:cubicBezTo>
                                  <a:pt x="1264" y="323"/>
                                  <a:pt x="1263" y="322"/>
                                  <a:pt x="1261" y="322"/>
                                </a:cubicBezTo>
                                <a:cubicBezTo>
                                  <a:pt x="1255" y="322"/>
                                  <a:pt x="1255" y="322"/>
                                  <a:pt x="1255" y="322"/>
                                </a:cubicBezTo>
                                <a:cubicBezTo>
                                  <a:pt x="1254" y="322"/>
                                  <a:pt x="1252" y="323"/>
                                  <a:pt x="1252" y="325"/>
                                </a:cubicBezTo>
                                <a:cubicBezTo>
                                  <a:pt x="1252" y="410"/>
                                  <a:pt x="1252" y="410"/>
                                  <a:pt x="1252" y="410"/>
                                </a:cubicBezTo>
                                <a:cubicBezTo>
                                  <a:pt x="1252" y="412"/>
                                  <a:pt x="1254" y="413"/>
                                  <a:pt x="1255" y="413"/>
                                </a:cubicBezTo>
                                <a:cubicBezTo>
                                  <a:pt x="1261" y="413"/>
                                  <a:pt x="1261" y="413"/>
                                  <a:pt x="1261" y="413"/>
                                </a:cubicBezTo>
                                <a:cubicBezTo>
                                  <a:pt x="1263" y="413"/>
                                  <a:pt x="1264" y="412"/>
                                  <a:pt x="1264" y="410"/>
                                </a:cubicBezTo>
                                <a:lnTo>
                                  <a:pt x="1264" y="325"/>
                                </a:lnTo>
                                <a:close/>
                                <a:moveTo>
                                  <a:pt x="1312" y="404"/>
                                </a:moveTo>
                                <a:cubicBezTo>
                                  <a:pt x="1312" y="403"/>
                                  <a:pt x="1311" y="401"/>
                                  <a:pt x="1309" y="401"/>
                                </a:cubicBezTo>
                                <a:cubicBezTo>
                                  <a:pt x="1293" y="401"/>
                                  <a:pt x="1293" y="401"/>
                                  <a:pt x="1293" y="401"/>
                                </a:cubicBezTo>
                                <a:cubicBezTo>
                                  <a:pt x="1293" y="325"/>
                                  <a:pt x="1293" y="325"/>
                                  <a:pt x="1293" y="325"/>
                                </a:cubicBezTo>
                                <a:cubicBezTo>
                                  <a:pt x="1293" y="323"/>
                                  <a:pt x="1292" y="322"/>
                                  <a:pt x="1290" y="322"/>
                                </a:cubicBezTo>
                                <a:cubicBezTo>
                                  <a:pt x="1284" y="322"/>
                                  <a:pt x="1284" y="322"/>
                                  <a:pt x="1284" y="322"/>
                                </a:cubicBezTo>
                                <a:cubicBezTo>
                                  <a:pt x="1283" y="322"/>
                                  <a:pt x="1282" y="323"/>
                                  <a:pt x="1282" y="325"/>
                                </a:cubicBezTo>
                                <a:cubicBezTo>
                                  <a:pt x="1282" y="407"/>
                                  <a:pt x="1282" y="407"/>
                                  <a:pt x="1282" y="407"/>
                                </a:cubicBezTo>
                                <a:cubicBezTo>
                                  <a:pt x="1282" y="411"/>
                                  <a:pt x="1284" y="413"/>
                                  <a:pt x="1287" y="413"/>
                                </a:cubicBezTo>
                                <a:cubicBezTo>
                                  <a:pt x="1309" y="413"/>
                                  <a:pt x="1309" y="413"/>
                                  <a:pt x="1309" y="413"/>
                                </a:cubicBezTo>
                                <a:cubicBezTo>
                                  <a:pt x="1311" y="413"/>
                                  <a:pt x="1312" y="412"/>
                                  <a:pt x="1312" y="410"/>
                                </a:cubicBezTo>
                                <a:cubicBezTo>
                                  <a:pt x="1312" y="404"/>
                                  <a:pt x="1312" y="404"/>
                                  <a:pt x="1312" y="404"/>
                                </a:cubicBezTo>
                                <a:moveTo>
                                  <a:pt x="66" y="59"/>
                                </a:moveTo>
                                <a:cubicBezTo>
                                  <a:pt x="66" y="62"/>
                                  <a:pt x="69" y="65"/>
                                  <a:pt x="72" y="65"/>
                                </a:cubicBezTo>
                                <a:cubicBezTo>
                                  <a:pt x="85" y="65"/>
                                  <a:pt x="85" y="65"/>
                                  <a:pt x="85" y="65"/>
                                </a:cubicBezTo>
                                <a:cubicBezTo>
                                  <a:pt x="88" y="65"/>
                                  <a:pt x="91" y="62"/>
                                  <a:pt x="91" y="59"/>
                                </a:cubicBezTo>
                                <a:cubicBezTo>
                                  <a:pt x="91" y="45"/>
                                  <a:pt x="91" y="45"/>
                                  <a:pt x="91" y="45"/>
                                </a:cubicBezTo>
                                <a:cubicBezTo>
                                  <a:pt x="91" y="20"/>
                                  <a:pt x="70" y="0"/>
                                  <a:pt x="46" y="0"/>
                                </a:cubicBezTo>
                                <a:cubicBezTo>
                                  <a:pt x="20" y="0"/>
                                  <a:pt x="0" y="20"/>
                                  <a:pt x="0" y="45"/>
                                </a:cubicBezTo>
                                <a:cubicBezTo>
                                  <a:pt x="0" y="150"/>
                                  <a:pt x="0" y="150"/>
                                  <a:pt x="0" y="150"/>
                                </a:cubicBezTo>
                                <a:cubicBezTo>
                                  <a:pt x="0" y="175"/>
                                  <a:pt x="20" y="196"/>
                                  <a:pt x="46" y="196"/>
                                </a:cubicBezTo>
                                <a:cubicBezTo>
                                  <a:pt x="70" y="196"/>
                                  <a:pt x="91" y="175"/>
                                  <a:pt x="91" y="150"/>
                                </a:cubicBezTo>
                                <a:cubicBezTo>
                                  <a:pt x="91" y="136"/>
                                  <a:pt x="91" y="136"/>
                                  <a:pt x="91" y="136"/>
                                </a:cubicBezTo>
                                <a:cubicBezTo>
                                  <a:pt x="91" y="132"/>
                                  <a:pt x="88" y="129"/>
                                  <a:pt x="85" y="129"/>
                                </a:cubicBezTo>
                                <a:cubicBezTo>
                                  <a:pt x="72" y="129"/>
                                  <a:pt x="72" y="129"/>
                                  <a:pt x="72" y="129"/>
                                </a:cubicBezTo>
                                <a:cubicBezTo>
                                  <a:pt x="69" y="129"/>
                                  <a:pt x="66" y="132"/>
                                  <a:pt x="66" y="136"/>
                                </a:cubicBezTo>
                                <a:cubicBezTo>
                                  <a:pt x="66" y="150"/>
                                  <a:pt x="66" y="150"/>
                                  <a:pt x="66" y="150"/>
                                </a:cubicBezTo>
                                <a:cubicBezTo>
                                  <a:pt x="66" y="161"/>
                                  <a:pt x="57" y="171"/>
                                  <a:pt x="46" y="171"/>
                                </a:cubicBezTo>
                                <a:cubicBezTo>
                                  <a:pt x="34" y="171"/>
                                  <a:pt x="25" y="161"/>
                                  <a:pt x="25" y="150"/>
                                </a:cubicBezTo>
                                <a:cubicBezTo>
                                  <a:pt x="25" y="45"/>
                                  <a:pt x="25" y="45"/>
                                  <a:pt x="25" y="45"/>
                                </a:cubicBezTo>
                                <a:cubicBezTo>
                                  <a:pt x="25" y="34"/>
                                  <a:pt x="34" y="25"/>
                                  <a:pt x="46" y="25"/>
                                </a:cubicBezTo>
                                <a:cubicBezTo>
                                  <a:pt x="57" y="25"/>
                                  <a:pt x="66" y="34"/>
                                  <a:pt x="66" y="45"/>
                                </a:cubicBezTo>
                                <a:cubicBezTo>
                                  <a:pt x="66" y="59"/>
                                  <a:pt x="66" y="59"/>
                                  <a:pt x="66" y="59"/>
                                </a:cubicBezTo>
                                <a:moveTo>
                                  <a:pt x="212" y="45"/>
                                </a:moveTo>
                                <a:cubicBezTo>
                                  <a:pt x="212" y="150"/>
                                  <a:pt x="212" y="150"/>
                                  <a:pt x="212" y="150"/>
                                </a:cubicBezTo>
                                <a:cubicBezTo>
                                  <a:pt x="212" y="175"/>
                                  <a:pt x="191" y="196"/>
                                  <a:pt x="166" y="196"/>
                                </a:cubicBezTo>
                                <a:cubicBezTo>
                                  <a:pt x="141" y="196"/>
                                  <a:pt x="120" y="175"/>
                                  <a:pt x="120" y="150"/>
                                </a:cubicBezTo>
                                <a:cubicBezTo>
                                  <a:pt x="120" y="45"/>
                                  <a:pt x="120" y="45"/>
                                  <a:pt x="120" y="45"/>
                                </a:cubicBezTo>
                                <a:cubicBezTo>
                                  <a:pt x="120" y="20"/>
                                  <a:pt x="141" y="0"/>
                                  <a:pt x="166" y="0"/>
                                </a:cubicBezTo>
                                <a:cubicBezTo>
                                  <a:pt x="191" y="0"/>
                                  <a:pt x="212" y="20"/>
                                  <a:pt x="212" y="45"/>
                                </a:cubicBezTo>
                                <a:moveTo>
                                  <a:pt x="186" y="45"/>
                                </a:moveTo>
                                <a:cubicBezTo>
                                  <a:pt x="186" y="34"/>
                                  <a:pt x="177" y="25"/>
                                  <a:pt x="166" y="25"/>
                                </a:cubicBezTo>
                                <a:cubicBezTo>
                                  <a:pt x="154" y="25"/>
                                  <a:pt x="145" y="34"/>
                                  <a:pt x="145" y="45"/>
                                </a:cubicBezTo>
                                <a:cubicBezTo>
                                  <a:pt x="145" y="150"/>
                                  <a:pt x="145" y="150"/>
                                  <a:pt x="145" y="150"/>
                                </a:cubicBezTo>
                                <a:cubicBezTo>
                                  <a:pt x="145" y="161"/>
                                  <a:pt x="154" y="170"/>
                                  <a:pt x="166" y="170"/>
                                </a:cubicBezTo>
                                <a:cubicBezTo>
                                  <a:pt x="177" y="170"/>
                                  <a:pt x="186" y="161"/>
                                  <a:pt x="186" y="150"/>
                                </a:cubicBezTo>
                                <a:lnTo>
                                  <a:pt x="186" y="45"/>
                                </a:lnTo>
                                <a:close/>
                                <a:moveTo>
                                  <a:pt x="336" y="45"/>
                                </a:moveTo>
                                <a:cubicBezTo>
                                  <a:pt x="336" y="150"/>
                                  <a:pt x="336" y="150"/>
                                  <a:pt x="336" y="150"/>
                                </a:cubicBezTo>
                                <a:cubicBezTo>
                                  <a:pt x="336" y="175"/>
                                  <a:pt x="315" y="196"/>
                                  <a:pt x="290" y="196"/>
                                </a:cubicBezTo>
                                <a:cubicBezTo>
                                  <a:pt x="265" y="196"/>
                                  <a:pt x="244" y="175"/>
                                  <a:pt x="244" y="150"/>
                                </a:cubicBezTo>
                                <a:cubicBezTo>
                                  <a:pt x="244" y="45"/>
                                  <a:pt x="244" y="45"/>
                                  <a:pt x="244" y="45"/>
                                </a:cubicBezTo>
                                <a:cubicBezTo>
                                  <a:pt x="244" y="20"/>
                                  <a:pt x="265" y="0"/>
                                  <a:pt x="290" y="0"/>
                                </a:cubicBezTo>
                                <a:cubicBezTo>
                                  <a:pt x="315" y="0"/>
                                  <a:pt x="336" y="20"/>
                                  <a:pt x="336" y="45"/>
                                </a:cubicBezTo>
                                <a:moveTo>
                                  <a:pt x="311" y="45"/>
                                </a:moveTo>
                                <a:cubicBezTo>
                                  <a:pt x="311" y="34"/>
                                  <a:pt x="301" y="25"/>
                                  <a:pt x="290" y="25"/>
                                </a:cubicBezTo>
                                <a:cubicBezTo>
                                  <a:pt x="279" y="25"/>
                                  <a:pt x="270" y="34"/>
                                  <a:pt x="270" y="45"/>
                                </a:cubicBezTo>
                                <a:cubicBezTo>
                                  <a:pt x="270" y="150"/>
                                  <a:pt x="270" y="150"/>
                                  <a:pt x="270" y="150"/>
                                </a:cubicBezTo>
                                <a:cubicBezTo>
                                  <a:pt x="270" y="161"/>
                                  <a:pt x="279" y="170"/>
                                  <a:pt x="290" y="170"/>
                                </a:cubicBezTo>
                                <a:cubicBezTo>
                                  <a:pt x="301" y="170"/>
                                  <a:pt x="311" y="161"/>
                                  <a:pt x="311" y="150"/>
                                </a:cubicBezTo>
                                <a:lnTo>
                                  <a:pt x="311" y="45"/>
                                </a:lnTo>
                                <a:close/>
                                <a:moveTo>
                                  <a:pt x="427" y="6"/>
                                </a:moveTo>
                                <a:cubicBezTo>
                                  <a:pt x="427" y="3"/>
                                  <a:pt x="424" y="0"/>
                                  <a:pt x="420" y="0"/>
                                </a:cubicBezTo>
                                <a:cubicBezTo>
                                  <a:pt x="359" y="0"/>
                                  <a:pt x="359" y="0"/>
                                  <a:pt x="359" y="0"/>
                                </a:cubicBezTo>
                                <a:cubicBezTo>
                                  <a:pt x="356" y="0"/>
                                  <a:pt x="353" y="3"/>
                                  <a:pt x="353" y="6"/>
                                </a:cubicBezTo>
                                <a:cubicBezTo>
                                  <a:pt x="353" y="19"/>
                                  <a:pt x="353" y="19"/>
                                  <a:pt x="353" y="19"/>
                                </a:cubicBezTo>
                                <a:cubicBezTo>
                                  <a:pt x="353" y="22"/>
                                  <a:pt x="356" y="25"/>
                                  <a:pt x="359" y="25"/>
                                </a:cubicBezTo>
                                <a:cubicBezTo>
                                  <a:pt x="377" y="25"/>
                                  <a:pt x="377" y="25"/>
                                  <a:pt x="377" y="25"/>
                                </a:cubicBezTo>
                                <a:cubicBezTo>
                                  <a:pt x="377" y="190"/>
                                  <a:pt x="377" y="190"/>
                                  <a:pt x="377" y="190"/>
                                </a:cubicBezTo>
                                <a:cubicBezTo>
                                  <a:pt x="377" y="193"/>
                                  <a:pt x="380" y="196"/>
                                  <a:pt x="383" y="196"/>
                                </a:cubicBezTo>
                                <a:cubicBezTo>
                                  <a:pt x="396" y="196"/>
                                  <a:pt x="396" y="196"/>
                                  <a:pt x="396" y="196"/>
                                </a:cubicBezTo>
                                <a:cubicBezTo>
                                  <a:pt x="400" y="196"/>
                                  <a:pt x="402" y="193"/>
                                  <a:pt x="402" y="190"/>
                                </a:cubicBezTo>
                                <a:cubicBezTo>
                                  <a:pt x="402" y="25"/>
                                  <a:pt x="402" y="25"/>
                                  <a:pt x="402" y="25"/>
                                </a:cubicBezTo>
                                <a:cubicBezTo>
                                  <a:pt x="420" y="25"/>
                                  <a:pt x="420" y="25"/>
                                  <a:pt x="420" y="25"/>
                                </a:cubicBezTo>
                                <a:cubicBezTo>
                                  <a:pt x="424" y="25"/>
                                  <a:pt x="427" y="22"/>
                                  <a:pt x="427" y="19"/>
                                </a:cubicBezTo>
                                <a:cubicBezTo>
                                  <a:pt x="427" y="6"/>
                                  <a:pt x="427" y="6"/>
                                  <a:pt x="427" y="6"/>
                                </a:cubicBezTo>
                                <a:moveTo>
                                  <a:pt x="535" y="46"/>
                                </a:moveTo>
                                <a:cubicBezTo>
                                  <a:pt x="535" y="190"/>
                                  <a:pt x="535" y="190"/>
                                  <a:pt x="535" y="190"/>
                                </a:cubicBezTo>
                                <a:cubicBezTo>
                                  <a:pt x="535" y="193"/>
                                  <a:pt x="532" y="196"/>
                                  <a:pt x="529" y="196"/>
                                </a:cubicBezTo>
                                <a:cubicBezTo>
                                  <a:pt x="516" y="196"/>
                                  <a:pt x="516" y="196"/>
                                  <a:pt x="516" y="196"/>
                                </a:cubicBezTo>
                                <a:cubicBezTo>
                                  <a:pt x="513" y="196"/>
                                  <a:pt x="510" y="193"/>
                                  <a:pt x="510" y="190"/>
                                </a:cubicBezTo>
                                <a:cubicBezTo>
                                  <a:pt x="510" y="111"/>
                                  <a:pt x="510" y="111"/>
                                  <a:pt x="510" y="111"/>
                                </a:cubicBezTo>
                                <a:cubicBezTo>
                                  <a:pt x="469" y="111"/>
                                  <a:pt x="469" y="111"/>
                                  <a:pt x="469" y="111"/>
                                </a:cubicBezTo>
                                <a:cubicBezTo>
                                  <a:pt x="469" y="190"/>
                                  <a:pt x="469" y="190"/>
                                  <a:pt x="469" y="190"/>
                                </a:cubicBezTo>
                                <a:cubicBezTo>
                                  <a:pt x="469" y="193"/>
                                  <a:pt x="466" y="196"/>
                                  <a:pt x="463" y="196"/>
                                </a:cubicBezTo>
                                <a:cubicBezTo>
                                  <a:pt x="450" y="196"/>
                                  <a:pt x="450" y="196"/>
                                  <a:pt x="450" y="196"/>
                                </a:cubicBezTo>
                                <a:cubicBezTo>
                                  <a:pt x="446" y="196"/>
                                  <a:pt x="444" y="193"/>
                                  <a:pt x="444" y="190"/>
                                </a:cubicBezTo>
                                <a:cubicBezTo>
                                  <a:pt x="444" y="46"/>
                                  <a:pt x="444" y="46"/>
                                  <a:pt x="444" y="46"/>
                                </a:cubicBezTo>
                                <a:cubicBezTo>
                                  <a:pt x="444" y="21"/>
                                  <a:pt x="464" y="0"/>
                                  <a:pt x="490" y="0"/>
                                </a:cubicBezTo>
                                <a:cubicBezTo>
                                  <a:pt x="514" y="0"/>
                                  <a:pt x="535" y="21"/>
                                  <a:pt x="535" y="46"/>
                                </a:cubicBezTo>
                                <a:moveTo>
                                  <a:pt x="510" y="46"/>
                                </a:moveTo>
                                <a:cubicBezTo>
                                  <a:pt x="510" y="35"/>
                                  <a:pt x="501" y="26"/>
                                  <a:pt x="490" y="26"/>
                                </a:cubicBezTo>
                                <a:cubicBezTo>
                                  <a:pt x="478" y="26"/>
                                  <a:pt x="469" y="35"/>
                                  <a:pt x="469" y="46"/>
                                </a:cubicBezTo>
                                <a:cubicBezTo>
                                  <a:pt x="469" y="85"/>
                                  <a:pt x="469" y="85"/>
                                  <a:pt x="469" y="85"/>
                                </a:cubicBezTo>
                                <a:cubicBezTo>
                                  <a:pt x="510" y="85"/>
                                  <a:pt x="510" y="85"/>
                                  <a:pt x="510" y="85"/>
                                </a:cubicBezTo>
                                <a:lnTo>
                                  <a:pt x="510" y="46"/>
                                </a:lnTo>
                                <a:close/>
                                <a:moveTo>
                                  <a:pt x="726" y="45"/>
                                </a:moveTo>
                                <a:cubicBezTo>
                                  <a:pt x="726" y="20"/>
                                  <a:pt x="705" y="0"/>
                                  <a:pt x="680" y="0"/>
                                </a:cubicBezTo>
                                <a:cubicBezTo>
                                  <a:pt x="667" y="0"/>
                                  <a:pt x="655" y="5"/>
                                  <a:pt x="647" y="14"/>
                                </a:cubicBezTo>
                                <a:cubicBezTo>
                                  <a:pt x="638" y="5"/>
                                  <a:pt x="627" y="0"/>
                                  <a:pt x="614" y="0"/>
                                </a:cubicBezTo>
                                <a:cubicBezTo>
                                  <a:pt x="589" y="0"/>
                                  <a:pt x="568" y="20"/>
                                  <a:pt x="568" y="45"/>
                                </a:cubicBezTo>
                                <a:cubicBezTo>
                                  <a:pt x="568" y="190"/>
                                  <a:pt x="568" y="190"/>
                                  <a:pt x="568" y="190"/>
                                </a:cubicBezTo>
                                <a:cubicBezTo>
                                  <a:pt x="568" y="193"/>
                                  <a:pt x="571" y="196"/>
                                  <a:pt x="574" y="196"/>
                                </a:cubicBezTo>
                                <a:cubicBezTo>
                                  <a:pt x="587" y="196"/>
                                  <a:pt x="587" y="196"/>
                                  <a:pt x="587" y="196"/>
                                </a:cubicBezTo>
                                <a:cubicBezTo>
                                  <a:pt x="591" y="196"/>
                                  <a:pt x="593" y="193"/>
                                  <a:pt x="593" y="190"/>
                                </a:cubicBezTo>
                                <a:cubicBezTo>
                                  <a:pt x="593" y="45"/>
                                  <a:pt x="593" y="45"/>
                                  <a:pt x="593" y="45"/>
                                </a:cubicBezTo>
                                <a:cubicBezTo>
                                  <a:pt x="593" y="34"/>
                                  <a:pt x="602" y="25"/>
                                  <a:pt x="614" y="25"/>
                                </a:cubicBezTo>
                                <a:cubicBezTo>
                                  <a:pt x="625" y="25"/>
                                  <a:pt x="634" y="34"/>
                                  <a:pt x="634" y="45"/>
                                </a:cubicBezTo>
                                <a:cubicBezTo>
                                  <a:pt x="634" y="190"/>
                                  <a:pt x="634" y="190"/>
                                  <a:pt x="634" y="190"/>
                                </a:cubicBezTo>
                                <a:cubicBezTo>
                                  <a:pt x="634" y="193"/>
                                  <a:pt x="637" y="196"/>
                                  <a:pt x="640" y="196"/>
                                </a:cubicBezTo>
                                <a:cubicBezTo>
                                  <a:pt x="653" y="196"/>
                                  <a:pt x="653" y="196"/>
                                  <a:pt x="653" y="196"/>
                                </a:cubicBezTo>
                                <a:cubicBezTo>
                                  <a:pt x="657" y="196"/>
                                  <a:pt x="659" y="193"/>
                                  <a:pt x="659" y="190"/>
                                </a:cubicBezTo>
                                <a:cubicBezTo>
                                  <a:pt x="659" y="45"/>
                                  <a:pt x="659" y="45"/>
                                  <a:pt x="659" y="45"/>
                                </a:cubicBezTo>
                                <a:cubicBezTo>
                                  <a:pt x="659" y="34"/>
                                  <a:pt x="669" y="25"/>
                                  <a:pt x="680" y="25"/>
                                </a:cubicBezTo>
                                <a:cubicBezTo>
                                  <a:pt x="691" y="25"/>
                                  <a:pt x="700" y="34"/>
                                  <a:pt x="700" y="45"/>
                                </a:cubicBezTo>
                                <a:cubicBezTo>
                                  <a:pt x="700" y="190"/>
                                  <a:pt x="700" y="190"/>
                                  <a:pt x="700" y="190"/>
                                </a:cubicBezTo>
                                <a:cubicBezTo>
                                  <a:pt x="700" y="193"/>
                                  <a:pt x="703" y="196"/>
                                  <a:pt x="707" y="196"/>
                                </a:cubicBezTo>
                                <a:cubicBezTo>
                                  <a:pt x="719" y="196"/>
                                  <a:pt x="719" y="196"/>
                                  <a:pt x="719" y="196"/>
                                </a:cubicBezTo>
                                <a:cubicBezTo>
                                  <a:pt x="723" y="196"/>
                                  <a:pt x="726" y="193"/>
                                  <a:pt x="726" y="190"/>
                                </a:cubicBezTo>
                                <a:cubicBezTo>
                                  <a:pt x="726" y="45"/>
                                  <a:pt x="726" y="45"/>
                                  <a:pt x="726" y="45"/>
                                </a:cubicBezTo>
                                <a:moveTo>
                                  <a:pt x="850" y="6"/>
                                </a:moveTo>
                                <a:cubicBezTo>
                                  <a:pt x="850" y="3"/>
                                  <a:pt x="847" y="0"/>
                                  <a:pt x="844" y="0"/>
                                </a:cubicBezTo>
                                <a:cubicBezTo>
                                  <a:pt x="831" y="0"/>
                                  <a:pt x="831" y="0"/>
                                  <a:pt x="831" y="0"/>
                                </a:cubicBezTo>
                                <a:cubicBezTo>
                                  <a:pt x="827" y="0"/>
                                  <a:pt x="825" y="3"/>
                                  <a:pt x="825" y="6"/>
                                </a:cubicBezTo>
                                <a:cubicBezTo>
                                  <a:pt x="825" y="150"/>
                                  <a:pt x="825" y="150"/>
                                  <a:pt x="825" y="150"/>
                                </a:cubicBezTo>
                                <a:cubicBezTo>
                                  <a:pt x="825" y="161"/>
                                  <a:pt x="816" y="171"/>
                                  <a:pt x="804" y="171"/>
                                </a:cubicBezTo>
                                <a:cubicBezTo>
                                  <a:pt x="793" y="171"/>
                                  <a:pt x="784" y="161"/>
                                  <a:pt x="784" y="150"/>
                                </a:cubicBezTo>
                                <a:cubicBezTo>
                                  <a:pt x="784" y="6"/>
                                  <a:pt x="784" y="6"/>
                                  <a:pt x="784" y="6"/>
                                </a:cubicBezTo>
                                <a:cubicBezTo>
                                  <a:pt x="784" y="3"/>
                                  <a:pt x="781" y="0"/>
                                  <a:pt x="777" y="0"/>
                                </a:cubicBezTo>
                                <a:cubicBezTo>
                                  <a:pt x="765" y="0"/>
                                  <a:pt x="765" y="0"/>
                                  <a:pt x="765" y="0"/>
                                </a:cubicBezTo>
                                <a:cubicBezTo>
                                  <a:pt x="762" y="0"/>
                                  <a:pt x="758" y="3"/>
                                  <a:pt x="758" y="6"/>
                                </a:cubicBezTo>
                                <a:cubicBezTo>
                                  <a:pt x="758" y="150"/>
                                  <a:pt x="758" y="150"/>
                                  <a:pt x="758" y="150"/>
                                </a:cubicBezTo>
                                <a:cubicBezTo>
                                  <a:pt x="758" y="175"/>
                                  <a:pt x="779" y="196"/>
                                  <a:pt x="804" y="196"/>
                                </a:cubicBezTo>
                                <a:cubicBezTo>
                                  <a:pt x="829" y="196"/>
                                  <a:pt x="850" y="175"/>
                                  <a:pt x="850" y="150"/>
                                </a:cubicBezTo>
                                <a:cubicBezTo>
                                  <a:pt x="850" y="6"/>
                                  <a:pt x="850" y="6"/>
                                  <a:pt x="850" y="6"/>
                                </a:cubicBezTo>
                                <a:moveTo>
                                  <a:pt x="974" y="45"/>
                                </a:moveTo>
                                <a:cubicBezTo>
                                  <a:pt x="974" y="20"/>
                                  <a:pt x="954" y="0"/>
                                  <a:pt x="929" y="0"/>
                                </a:cubicBezTo>
                                <a:cubicBezTo>
                                  <a:pt x="903" y="0"/>
                                  <a:pt x="883" y="20"/>
                                  <a:pt x="883" y="45"/>
                                </a:cubicBezTo>
                                <a:cubicBezTo>
                                  <a:pt x="883" y="190"/>
                                  <a:pt x="883" y="190"/>
                                  <a:pt x="883" y="190"/>
                                </a:cubicBezTo>
                                <a:cubicBezTo>
                                  <a:pt x="883" y="193"/>
                                  <a:pt x="886" y="196"/>
                                  <a:pt x="889" y="196"/>
                                </a:cubicBezTo>
                                <a:cubicBezTo>
                                  <a:pt x="902" y="196"/>
                                  <a:pt x="902" y="196"/>
                                  <a:pt x="902" y="196"/>
                                </a:cubicBezTo>
                                <a:cubicBezTo>
                                  <a:pt x="905" y="196"/>
                                  <a:pt x="908" y="193"/>
                                  <a:pt x="908" y="190"/>
                                </a:cubicBezTo>
                                <a:cubicBezTo>
                                  <a:pt x="908" y="45"/>
                                  <a:pt x="908" y="45"/>
                                  <a:pt x="908" y="45"/>
                                </a:cubicBezTo>
                                <a:cubicBezTo>
                                  <a:pt x="908" y="34"/>
                                  <a:pt x="917" y="25"/>
                                  <a:pt x="929" y="25"/>
                                </a:cubicBezTo>
                                <a:cubicBezTo>
                                  <a:pt x="940" y="25"/>
                                  <a:pt x="949" y="34"/>
                                  <a:pt x="949" y="45"/>
                                </a:cubicBezTo>
                                <a:cubicBezTo>
                                  <a:pt x="949" y="190"/>
                                  <a:pt x="949" y="190"/>
                                  <a:pt x="949" y="190"/>
                                </a:cubicBezTo>
                                <a:cubicBezTo>
                                  <a:pt x="949" y="193"/>
                                  <a:pt x="952" y="196"/>
                                  <a:pt x="955" y="196"/>
                                </a:cubicBezTo>
                                <a:cubicBezTo>
                                  <a:pt x="968" y="196"/>
                                  <a:pt x="968" y="196"/>
                                  <a:pt x="968" y="196"/>
                                </a:cubicBezTo>
                                <a:cubicBezTo>
                                  <a:pt x="972" y="196"/>
                                  <a:pt x="974" y="193"/>
                                  <a:pt x="974" y="190"/>
                                </a:cubicBezTo>
                                <a:cubicBezTo>
                                  <a:pt x="974" y="45"/>
                                  <a:pt x="974" y="45"/>
                                  <a:pt x="974" y="45"/>
                                </a:cubicBezTo>
                                <a:moveTo>
                                  <a:pt x="1099" y="46"/>
                                </a:moveTo>
                                <a:cubicBezTo>
                                  <a:pt x="1099" y="150"/>
                                  <a:pt x="1099" y="150"/>
                                  <a:pt x="1099" y="150"/>
                                </a:cubicBezTo>
                                <a:cubicBezTo>
                                  <a:pt x="1099" y="175"/>
                                  <a:pt x="1079" y="196"/>
                                  <a:pt x="1053" y="196"/>
                                </a:cubicBezTo>
                                <a:cubicBezTo>
                                  <a:pt x="1020" y="196"/>
                                  <a:pt x="1020" y="196"/>
                                  <a:pt x="1020" y="196"/>
                                </a:cubicBezTo>
                                <a:cubicBezTo>
                                  <a:pt x="1013" y="196"/>
                                  <a:pt x="1007" y="190"/>
                                  <a:pt x="1007" y="183"/>
                                </a:cubicBezTo>
                                <a:cubicBezTo>
                                  <a:pt x="1007" y="12"/>
                                  <a:pt x="1007" y="12"/>
                                  <a:pt x="1007" y="12"/>
                                </a:cubicBezTo>
                                <a:cubicBezTo>
                                  <a:pt x="1007" y="5"/>
                                  <a:pt x="1013" y="0"/>
                                  <a:pt x="1020" y="0"/>
                                </a:cubicBezTo>
                                <a:cubicBezTo>
                                  <a:pt x="1053" y="0"/>
                                  <a:pt x="1053" y="0"/>
                                  <a:pt x="1053" y="0"/>
                                </a:cubicBezTo>
                                <a:cubicBezTo>
                                  <a:pt x="1079" y="0"/>
                                  <a:pt x="1099" y="20"/>
                                  <a:pt x="1099" y="46"/>
                                </a:cubicBezTo>
                                <a:moveTo>
                                  <a:pt x="1073" y="46"/>
                                </a:moveTo>
                                <a:cubicBezTo>
                                  <a:pt x="1073" y="34"/>
                                  <a:pt x="1064" y="25"/>
                                  <a:pt x="1053" y="25"/>
                                </a:cubicBezTo>
                                <a:cubicBezTo>
                                  <a:pt x="1033" y="25"/>
                                  <a:pt x="1033" y="25"/>
                                  <a:pt x="1033" y="25"/>
                                </a:cubicBezTo>
                                <a:cubicBezTo>
                                  <a:pt x="1033" y="170"/>
                                  <a:pt x="1033" y="170"/>
                                  <a:pt x="1033" y="170"/>
                                </a:cubicBezTo>
                                <a:cubicBezTo>
                                  <a:pt x="1053" y="170"/>
                                  <a:pt x="1053" y="170"/>
                                  <a:pt x="1053" y="170"/>
                                </a:cubicBezTo>
                                <a:cubicBezTo>
                                  <a:pt x="1064" y="170"/>
                                  <a:pt x="1073" y="161"/>
                                  <a:pt x="1073" y="150"/>
                                </a:cubicBezTo>
                                <a:lnTo>
                                  <a:pt x="1073" y="46"/>
                                </a:lnTo>
                                <a:close/>
                                <a:moveTo>
                                  <a:pt x="1221" y="64"/>
                                </a:moveTo>
                                <a:cubicBezTo>
                                  <a:pt x="1221" y="77"/>
                                  <a:pt x="1216" y="89"/>
                                  <a:pt x="1207" y="98"/>
                                </a:cubicBezTo>
                                <a:cubicBezTo>
                                  <a:pt x="1216" y="106"/>
                                  <a:pt x="1221" y="117"/>
                                  <a:pt x="1221" y="130"/>
                                </a:cubicBezTo>
                                <a:cubicBezTo>
                                  <a:pt x="1221" y="190"/>
                                  <a:pt x="1221" y="190"/>
                                  <a:pt x="1221" y="190"/>
                                </a:cubicBezTo>
                                <a:cubicBezTo>
                                  <a:pt x="1221" y="193"/>
                                  <a:pt x="1218" y="196"/>
                                  <a:pt x="1214" y="196"/>
                                </a:cubicBezTo>
                                <a:cubicBezTo>
                                  <a:pt x="1202" y="196"/>
                                  <a:pt x="1202" y="196"/>
                                  <a:pt x="1202" y="196"/>
                                </a:cubicBezTo>
                                <a:cubicBezTo>
                                  <a:pt x="1198" y="196"/>
                                  <a:pt x="1195" y="193"/>
                                  <a:pt x="1195" y="190"/>
                                </a:cubicBezTo>
                                <a:cubicBezTo>
                                  <a:pt x="1195" y="130"/>
                                  <a:pt x="1195" y="130"/>
                                  <a:pt x="1195" y="130"/>
                                </a:cubicBezTo>
                                <a:cubicBezTo>
                                  <a:pt x="1195" y="119"/>
                                  <a:pt x="1186" y="110"/>
                                  <a:pt x="1175" y="110"/>
                                </a:cubicBezTo>
                                <a:cubicBezTo>
                                  <a:pt x="1155" y="110"/>
                                  <a:pt x="1155" y="110"/>
                                  <a:pt x="1155" y="110"/>
                                </a:cubicBezTo>
                                <a:cubicBezTo>
                                  <a:pt x="1155" y="190"/>
                                  <a:pt x="1155" y="190"/>
                                  <a:pt x="1155" y="190"/>
                                </a:cubicBezTo>
                                <a:cubicBezTo>
                                  <a:pt x="1155" y="193"/>
                                  <a:pt x="1152" y="196"/>
                                  <a:pt x="1149" y="196"/>
                                </a:cubicBezTo>
                                <a:cubicBezTo>
                                  <a:pt x="1136" y="196"/>
                                  <a:pt x="1136" y="196"/>
                                  <a:pt x="1136" y="196"/>
                                </a:cubicBezTo>
                                <a:cubicBezTo>
                                  <a:pt x="1132" y="196"/>
                                  <a:pt x="1130" y="193"/>
                                  <a:pt x="1130" y="190"/>
                                </a:cubicBezTo>
                                <a:cubicBezTo>
                                  <a:pt x="1130" y="12"/>
                                  <a:pt x="1130" y="12"/>
                                  <a:pt x="1130" y="12"/>
                                </a:cubicBezTo>
                                <a:cubicBezTo>
                                  <a:pt x="1130" y="5"/>
                                  <a:pt x="1135" y="0"/>
                                  <a:pt x="1142" y="0"/>
                                </a:cubicBezTo>
                                <a:cubicBezTo>
                                  <a:pt x="1175" y="0"/>
                                  <a:pt x="1175" y="0"/>
                                  <a:pt x="1175" y="0"/>
                                </a:cubicBezTo>
                                <a:cubicBezTo>
                                  <a:pt x="1200" y="0"/>
                                  <a:pt x="1221" y="20"/>
                                  <a:pt x="1221" y="45"/>
                                </a:cubicBezTo>
                                <a:lnTo>
                                  <a:pt x="1221" y="64"/>
                                </a:lnTo>
                                <a:close/>
                                <a:moveTo>
                                  <a:pt x="1195" y="45"/>
                                </a:moveTo>
                                <a:cubicBezTo>
                                  <a:pt x="1195" y="34"/>
                                  <a:pt x="1186" y="25"/>
                                  <a:pt x="1175" y="25"/>
                                </a:cubicBezTo>
                                <a:cubicBezTo>
                                  <a:pt x="1155" y="25"/>
                                  <a:pt x="1155" y="25"/>
                                  <a:pt x="1155" y="25"/>
                                </a:cubicBezTo>
                                <a:cubicBezTo>
                                  <a:pt x="1155" y="85"/>
                                  <a:pt x="1155" y="85"/>
                                  <a:pt x="1155" y="85"/>
                                </a:cubicBezTo>
                                <a:cubicBezTo>
                                  <a:pt x="1175" y="85"/>
                                  <a:pt x="1175" y="85"/>
                                  <a:pt x="1175" y="85"/>
                                </a:cubicBezTo>
                                <a:cubicBezTo>
                                  <a:pt x="1186" y="85"/>
                                  <a:pt x="1195" y="76"/>
                                  <a:pt x="1195" y="64"/>
                                </a:cubicBezTo>
                                <a:lnTo>
                                  <a:pt x="1195" y="45"/>
                                </a:lnTo>
                                <a:close/>
                                <a:moveTo>
                                  <a:pt x="1345" y="46"/>
                                </a:moveTo>
                                <a:cubicBezTo>
                                  <a:pt x="1345" y="190"/>
                                  <a:pt x="1345" y="190"/>
                                  <a:pt x="1345" y="190"/>
                                </a:cubicBezTo>
                                <a:cubicBezTo>
                                  <a:pt x="1345" y="193"/>
                                  <a:pt x="1342" y="196"/>
                                  <a:pt x="1339" y="196"/>
                                </a:cubicBezTo>
                                <a:cubicBezTo>
                                  <a:pt x="1326" y="196"/>
                                  <a:pt x="1326" y="196"/>
                                  <a:pt x="1326" y="196"/>
                                </a:cubicBezTo>
                                <a:cubicBezTo>
                                  <a:pt x="1322" y="196"/>
                                  <a:pt x="1320" y="193"/>
                                  <a:pt x="1320" y="190"/>
                                </a:cubicBezTo>
                                <a:cubicBezTo>
                                  <a:pt x="1320" y="111"/>
                                  <a:pt x="1320" y="111"/>
                                  <a:pt x="1320" y="111"/>
                                </a:cubicBezTo>
                                <a:cubicBezTo>
                                  <a:pt x="1279" y="111"/>
                                  <a:pt x="1279" y="111"/>
                                  <a:pt x="1279" y="111"/>
                                </a:cubicBezTo>
                                <a:cubicBezTo>
                                  <a:pt x="1279" y="190"/>
                                  <a:pt x="1279" y="190"/>
                                  <a:pt x="1279" y="190"/>
                                </a:cubicBezTo>
                                <a:cubicBezTo>
                                  <a:pt x="1279" y="193"/>
                                  <a:pt x="1276" y="196"/>
                                  <a:pt x="1273" y="196"/>
                                </a:cubicBezTo>
                                <a:cubicBezTo>
                                  <a:pt x="1260" y="196"/>
                                  <a:pt x="1260" y="196"/>
                                  <a:pt x="1260" y="196"/>
                                </a:cubicBezTo>
                                <a:cubicBezTo>
                                  <a:pt x="1256" y="196"/>
                                  <a:pt x="1254" y="193"/>
                                  <a:pt x="1254" y="190"/>
                                </a:cubicBezTo>
                                <a:cubicBezTo>
                                  <a:pt x="1254" y="46"/>
                                  <a:pt x="1254" y="46"/>
                                  <a:pt x="1254" y="46"/>
                                </a:cubicBezTo>
                                <a:cubicBezTo>
                                  <a:pt x="1254" y="21"/>
                                  <a:pt x="1274" y="0"/>
                                  <a:pt x="1300" y="0"/>
                                </a:cubicBezTo>
                                <a:cubicBezTo>
                                  <a:pt x="1324" y="0"/>
                                  <a:pt x="1345" y="21"/>
                                  <a:pt x="1345" y="46"/>
                                </a:cubicBezTo>
                                <a:moveTo>
                                  <a:pt x="1320" y="46"/>
                                </a:moveTo>
                                <a:cubicBezTo>
                                  <a:pt x="1320" y="35"/>
                                  <a:pt x="1311" y="26"/>
                                  <a:pt x="1300" y="26"/>
                                </a:cubicBezTo>
                                <a:cubicBezTo>
                                  <a:pt x="1288" y="26"/>
                                  <a:pt x="1279" y="35"/>
                                  <a:pt x="1279" y="46"/>
                                </a:cubicBezTo>
                                <a:cubicBezTo>
                                  <a:pt x="1279" y="85"/>
                                  <a:pt x="1279" y="85"/>
                                  <a:pt x="1279" y="85"/>
                                </a:cubicBezTo>
                                <a:cubicBezTo>
                                  <a:pt x="1320" y="85"/>
                                  <a:pt x="1320" y="85"/>
                                  <a:pt x="1320" y="85"/>
                                </a:cubicBezTo>
                                <a:lnTo>
                                  <a:pt x="1320" y="46"/>
                                </a:lnTo>
                                <a:close/>
                                <a:moveTo>
                                  <a:pt x="66" y="276"/>
                                </a:moveTo>
                                <a:cubicBezTo>
                                  <a:pt x="66" y="280"/>
                                  <a:pt x="69" y="283"/>
                                  <a:pt x="72" y="283"/>
                                </a:cubicBezTo>
                                <a:cubicBezTo>
                                  <a:pt x="85" y="283"/>
                                  <a:pt x="85" y="283"/>
                                  <a:pt x="85" y="283"/>
                                </a:cubicBezTo>
                                <a:cubicBezTo>
                                  <a:pt x="88" y="283"/>
                                  <a:pt x="91" y="280"/>
                                  <a:pt x="91" y="276"/>
                                </a:cubicBezTo>
                                <a:cubicBezTo>
                                  <a:pt x="91" y="263"/>
                                  <a:pt x="91" y="263"/>
                                  <a:pt x="91" y="263"/>
                                </a:cubicBezTo>
                                <a:cubicBezTo>
                                  <a:pt x="91" y="238"/>
                                  <a:pt x="70" y="217"/>
                                  <a:pt x="46" y="217"/>
                                </a:cubicBezTo>
                                <a:cubicBezTo>
                                  <a:pt x="21" y="217"/>
                                  <a:pt x="0" y="238"/>
                                  <a:pt x="0" y="263"/>
                                </a:cubicBezTo>
                                <a:cubicBezTo>
                                  <a:pt x="0" y="368"/>
                                  <a:pt x="0" y="368"/>
                                  <a:pt x="0" y="368"/>
                                </a:cubicBezTo>
                                <a:cubicBezTo>
                                  <a:pt x="0" y="393"/>
                                  <a:pt x="21" y="413"/>
                                  <a:pt x="46" y="413"/>
                                </a:cubicBezTo>
                                <a:cubicBezTo>
                                  <a:pt x="70" y="413"/>
                                  <a:pt x="91" y="393"/>
                                  <a:pt x="91" y="368"/>
                                </a:cubicBezTo>
                                <a:cubicBezTo>
                                  <a:pt x="91" y="309"/>
                                  <a:pt x="91" y="309"/>
                                  <a:pt x="91" y="309"/>
                                </a:cubicBezTo>
                                <a:cubicBezTo>
                                  <a:pt x="91" y="305"/>
                                  <a:pt x="88" y="302"/>
                                  <a:pt x="85" y="302"/>
                                </a:cubicBezTo>
                                <a:cubicBezTo>
                                  <a:pt x="52" y="302"/>
                                  <a:pt x="52" y="302"/>
                                  <a:pt x="52" y="302"/>
                                </a:cubicBezTo>
                                <a:cubicBezTo>
                                  <a:pt x="48" y="302"/>
                                  <a:pt x="46" y="305"/>
                                  <a:pt x="46" y="309"/>
                                </a:cubicBezTo>
                                <a:cubicBezTo>
                                  <a:pt x="46" y="321"/>
                                  <a:pt x="46" y="321"/>
                                  <a:pt x="46" y="321"/>
                                </a:cubicBezTo>
                                <a:cubicBezTo>
                                  <a:pt x="46" y="324"/>
                                  <a:pt x="48" y="327"/>
                                  <a:pt x="52" y="327"/>
                                </a:cubicBezTo>
                                <a:cubicBezTo>
                                  <a:pt x="66" y="327"/>
                                  <a:pt x="66" y="327"/>
                                  <a:pt x="66" y="327"/>
                                </a:cubicBezTo>
                                <a:cubicBezTo>
                                  <a:pt x="66" y="368"/>
                                  <a:pt x="66" y="368"/>
                                  <a:pt x="66" y="368"/>
                                </a:cubicBezTo>
                                <a:cubicBezTo>
                                  <a:pt x="66" y="379"/>
                                  <a:pt x="57" y="388"/>
                                  <a:pt x="46" y="388"/>
                                </a:cubicBezTo>
                                <a:cubicBezTo>
                                  <a:pt x="34" y="388"/>
                                  <a:pt x="25" y="379"/>
                                  <a:pt x="25" y="368"/>
                                </a:cubicBezTo>
                                <a:cubicBezTo>
                                  <a:pt x="25" y="263"/>
                                  <a:pt x="25" y="263"/>
                                  <a:pt x="25" y="263"/>
                                </a:cubicBezTo>
                                <a:cubicBezTo>
                                  <a:pt x="25" y="251"/>
                                  <a:pt x="34" y="243"/>
                                  <a:pt x="46" y="243"/>
                                </a:cubicBezTo>
                                <a:cubicBezTo>
                                  <a:pt x="57" y="243"/>
                                  <a:pt x="66" y="251"/>
                                  <a:pt x="66" y="263"/>
                                </a:cubicBezTo>
                                <a:cubicBezTo>
                                  <a:pt x="66" y="276"/>
                                  <a:pt x="66" y="276"/>
                                  <a:pt x="66" y="276"/>
                                </a:cubicBezTo>
                                <a:moveTo>
                                  <a:pt x="215" y="223"/>
                                </a:moveTo>
                                <a:cubicBezTo>
                                  <a:pt x="215" y="220"/>
                                  <a:pt x="213" y="217"/>
                                  <a:pt x="209" y="217"/>
                                </a:cubicBezTo>
                                <a:cubicBezTo>
                                  <a:pt x="196" y="217"/>
                                  <a:pt x="196" y="217"/>
                                  <a:pt x="196" y="217"/>
                                </a:cubicBezTo>
                                <a:cubicBezTo>
                                  <a:pt x="193" y="217"/>
                                  <a:pt x="190" y="220"/>
                                  <a:pt x="190" y="223"/>
                                </a:cubicBezTo>
                                <a:cubicBezTo>
                                  <a:pt x="190" y="367"/>
                                  <a:pt x="190" y="367"/>
                                  <a:pt x="190" y="367"/>
                                </a:cubicBezTo>
                                <a:cubicBezTo>
                                  <a:pt x="190" y="379"/>
                                  <a:pt x="181" y="388"/>
                                  <a:pt x="170" y="388"/>
                                </a:cubicBezTo>
                                <a:cubicBezTo>
                                  <a:pt x="158" y="388"/>
                                  <a:pt x="149" y="379"/>
                                  <a:pt x="149" y="367"/>
                                </a:cubicBezTo>
                                <a:cubicBezTo>
                                  <a:pt x="149" y="223"/>
                                  <a:pt x="149" y="223"/>
                                  <a:pt x="149" y="223"/>
                                </a:cubicBezTo>
                                <a:cubicBezTo>
                                  <a:pt x="149" y="220"/>
                                  <a:pt x="147" y="217"/>
                                  <a:pt x="143" y="217"/>
                                </a:cubicBezTo>
                                <a:cubicBezTo>
                                  <a:pt x="130" y="217"/>
                                  <a:pt x="130" y="217"/>
                                  <a:pt x="130" y="217"/>
                                </a:cubicBezTo>
                                <a:cubicBezTo>
                                  <a:pt x="127" y="217"/>
                                  <a:pt x="124" y="220"/>
                                  <a:pt x="124" y="223"/>
                                </a:cubicBezTo>
                                <a:cubicBezTo>
                                  <a:pt x="124" y="367"/>
                                  <a:pt x="124" y="367"/>
                                  <a:pt x="124" y="367"/>
                                </a:cubicBezTo>
                                <a:cubicBezTo>
                                  <a:pt x="124" y="392"/>
                                  <a:pt x="145" y="413"/>
                                  <a:pt x="170" y="413"/>
                                </a:cubicBezTo>
                                <a:cubicBezTo>
                                  <a:pt x="195" y="413"/>
                                  <a:pt x="215" y="392"/>
                                  <a:pt x="215" y="367"/>
                                </a:cubicBezTo>
                                <a:cubicBezTo>
                                  <a:pt x="215" y="223"/>
                                  <a:pt x="215" y="223"/>
                                  <a:pt x="215" y="223"/>
                                </a:cubicBezTo>
                                <a:moveTo>
                                  <a:pt x="340" y="263"/>
                                </a:moveTo>
                                <a:cubicBezTo>
                                  <a:pt x="340" y="238"/>
                                  <a:pt x="319" y="217"/>
                                  <a:pt x="294" y="217"/>
                                </a:cubicBezTo>
                                <a:cubicBezTo>
                                  <a:pt x="269" y="217"/>
                                  <a:pt x="248" y="238"/>
                                  <a:pt x="248" y="263"/>
                                </a:cubicBezTo>
                                <a:cubicBezTo>
                                  <a:pt x="248" y="407"/>
                                  <a:pt x="248" y="407"/>
                                  <a:pt x="248" y="407"/>
                                </a:cubicBezTo>
                                <a:cubicBezTo>
                                  <a:pt x="248" y="410"/>
                                  <a:pt x="251" y="413"/>
                                  <a:pt x="255" y="413"/>
                                </a:cubicBezTo>
                                <a:cubicBezTo>
                                  <a:pt x="267" y="413"/>
                                  <a:pt x="267" y="413"/>
                                  <a:pt x="267" y="413"/>
                                </a:cubicBezTo>
                                <a:cubicBezTo>
                                  <a:pt x="271" y="413"/>
                                  <a:pt x="274" y="410"/>
                                  <a:pt x="274" y="407"/>
                                </a:cubicBezTo>
                                <a:cubicBezTo>
                                  <a:pt x="274" y="263"/>
                                  <a:pt x="274" y="263"/>
                                  <a:pt x="274" y="263"/>
                                </a:cubicBezTo>
                                <a:cubicBezTo>
                                  <a:pt x="274" y="251"/>
                                  <a:pt x="283" y="242"/>
                                  <a:pt x="294" y="242"/>
                                </a:cubicBezTo>
                                <a:cubicBezTo>
                                  <a:pt x="305" y="242"/>
                                  <a:pt x="314" y="251"/>
                                  <a:pt x="314" y="263"/>
                                </a:cubicBezTo>
                                <a:cubicBezTo>
                                  <a:pt x="314" y="407"/>
                                  <a:pt x="314" y="407"/>
                                  <a:pt x="314" y="407"/>
                                </a:cubicBezTo>
                                <a:cubicBezTo>
                                  <a:pt x="314" y="410"/>
                                  <a:pt x="317" y="413"/>
                                  <a:pt x="321" y="413"/>
                                </a:cubicBezTo>
                                <a:cubicBezTo>
                                  <a:pt x="333" y="413"/>
                                  <a:pt x="333" y="413"/>
                                  <a:pt x="333" y="413"/>
                                </a:cubicBezTo>
                                <a:cubicBezTo>
                                  <a:pt x="337" y="413"/>
                                  <a:pt x="340" y="410"/>
                                  <a:pt x="340" y="407"/>
                                </a:cubicBezTo>
                                <a:cubicBezTo>
                                  <a:pt x="340" y="263"/>
                                  <a:pt x="340" y="263"/>
                                  <a:pt x="340" y="263"/>
                                </a:cubicBezTo>
                                <a:moveTo>
                                  <a:pt x="464" y="263"/>
                                </a:moveTo>
                                <a:cubicBezTo>
                                  <a:pt x="464" y="367"/>
                                  <a:pt x="464" y="367"/>
                                  <a:pt x="464" y="367"/>
                                </a:cubicBezTo>
                                <a:cubicBezTo>
                                  <a:pt x="464" y="392"/>
                                  <a:pt x="444" y="413"/>
                                  <a:pt x="419" y="413"/>
                                </a:cubicBezTo>
                                <a:cubicBezTo>
                                  <a:pt x="385" y="413"/>
                                  <a:pt x="385" y="413"/>
                                  <a:pt x="385" y="413"/>
                                </a:cubicBezTo>
                                <a:cubicBezTo>
                                  <a:pt x="379" y="413"/>
                                  <a:pt x="373" y="407"/>
                                  <a:pt x="373" y="400"/>
                                </a:cubicBezTo>
                                <a:cubicBezTo>
                                  <a:pt x="373" y="230"/>
                                  <a:pt x="373" y="230"/>
                                  <a:pt x="373" y="230"/>
                                </a:cubicBezTo>
                                <a:cubicBezTo>
                                  <a:pt x="373" y="223"/>
                                  <a:pt x="379" y="217"/>
                                  <a:pt x="385" y="217"/>
                                </a:cubicBezTo>
                                <a:cubicBezTo>
                                  <a:pt x="419" y="217"/>
                                  <a:pt x="419" y="217"/>
                                  <a:pt x="419" y="217"/>
                                </a:cubicBezTo>
                                <a:cubicBezTo>
                                  <a:pt x="444" y="217"/>
                                  <a:pt x="464" y="238"/>
                                  <a:pt x="464" y="263"/>
                                </a:cubicBezTo>
                                <a:moveTo>
                                  <a:pt x="439" y="263"/>
                                </a:moveTo>
                                <a:cubicBezTo>
                                  <a:pt x="439" y="251"/>
                                  <a:pt x="430" y="242"/>
                                  <a:pt x="419" y="242"/>
                                </a:cubicBezTo>
                                <a:cubicBezTo>
                                  <a:pt x="398" y="242"/>
                                  <a:pt x="398" y="242"/>
                                  <a:pt x="398" y="242"/>
                                </a:cubicBezTo>
                                <a:cubicBezTo>
                                  <a:pt x="398" y="387"/>
                                  <a:pt x="398" y="387"/>
                                  <a:pt x="398" y="387"/>
                                </a:cubicBezTo>
                                <a:cubicBezTo>
                                  <a:pt x="419" y="387"/>
                                  <a:pt x="419" y="387"/>
                                  <a:pt x="419" y="387"/>
                                </a:cubicBezTo>
                                <a:cubicBezTo>
                                  <a:pt x="430" y="387"/>
                                  <a:pt x="439" y="378"/>
                                  <a:pt x="439" y="367"/>
                                </a:cubicBezTo>
                                <a:lnTo>
                                  <a:pt x="439" y="263"/>
                                </a:lnTo>
                                <a:close/>
                                <a:moveTo>
                                  <a:pt x="589" y="263"/>
                                </a:moveTo>
                                <a:cubicBezTo>
                                  <a:pt x="589" y="407"/>
                                  <a:pt x="589" y="407"/>
                                  <a:pt x="589" y="407"/>
                                </a:cubicBezTo>
                                <a:cubicBezTo>
                                  <a:pt x="589" y="410"/>
                                  <a:pt x="586" y="413"/>
                                  <a:pt x="582" y="413"/>
                                </a:cubicBezTo>
                                <a:cubicBezTo>
                                  <a:pt x="570" y="413"/>
                                  <a:pt x="570" y="413"/>
                                  <a:pt x="570" y="413"/>
                                </a:cubicBezTo>
                                <a:cubicBezTo>
                                  <a:pt x="566" y="413"/>
                                  <a:pt x="563" y="410"/>
                                  <a:pt x="563" y="407"/>
                                </a:cubicBezTo>
                                <a:cubicBezTo>
                                  <a:pt x="563" y="328"/>
                                  <a:pt x="563" y="328"/>
                                  <a:pt x="563" y="328"/>
                                </a:cubicBezTo>
                                <a:cubicBezTo>
                                  <a:pt x="522" y="328"/>
                                  <a:pt x="522" y="328"/>
                                  <a:pt x="522" y="328"/>
                                </a:cubicBezTo>
                                <a:cubicBezTo>
                                  <a:pt x="522" y="407"/>
                                  <a:pt x="522" y="407"/>
                                  <a:pt x="522" y="407"/>
                                </a:cubicBezTo>
                                <a:cubicBezTo>
                                  <a:pt x="522" y="410"/>
                                  <a:pt x="520" y="413"/>
                                  <a:pt x="516" y="413"/>
                                </a:cubicBezTo>
                                <a:cubicBezTo>
                                  <a:pt x="503" y="413"/>
                                  <a:pt x="503" y="413"/>
                                  <a:pt x="503" y="413"/>
                                </a:cubicBezTo>
                                <a:cubicBezTo>
                                  <a:pt x="500" y="413"/>
                                  <a:pt x="497" y="410"/>
                                  <a:pt x="497" y="407"/>
                                </a:cubicBezTo>
                                <a:cubicBezTo>
                                  <a:pt x="497" y="263"/>
                                  <a:pt x="497" y="263"/>
                                  <a:pt x="497" y="263"/>
                                </a:cubicBezTo>
                                <a:cubicBezTo>
                                  <a:pt x="497" y="238"/>
                                  <a:pt x="518" y="217"/>
                                  <a:pt x="543" y="217"/>
                                </a:cubicBezTo>
                                <a:cubicBezTo>
                                  <a:pt x="568" y="217"/>
                                  <a:pt x="589" y="238"/>
                                  <a:pt x="589" y="263"/>
                                </a:cubicBezTo>
                                <a:moveTo>
                                  <a:pt x="563" y="263"/>
                                </a:moveTo>
                                <a:cubicBezTo>
                                  <a:pt x="563" y="252"/>
                                  <a:pt x="554" y="243"/>
                                  <a:pt x="543" y="243"/>
                                </a:cubicBezTo>
                                <a:cubicBezTo>
                                  <a:pt x="532" y="243"/>
                                  <a:pt x="522" y="252"/>
                                  <a:pt x="522" y="263"/>
                                </a:cubicBezTo>
                                <a:cubicBezTo>
                                  <a:pt x="522" y="303"/>
                                  <a:pt x="522" y="303"/>
                                  <a:pt x="522" y="303"/>
                                </a:cubicBezTo>
                                <a:cubicBezTo>
                                  <a:pt x="563" y="303"/>
                                  <a:pt x="563" y="303"/>
                                  <a:pt x="563" y="303"/>
                                </a:cubicBezTo>
                                <a:lnTo>
                                  <a:pt x="563" y="263"/>
                                </a:lnTo>
                                <a:close/>
                                <a:moveTo>
                                  <a:pt x="687" y="276"/>
                                </a:moveTo>
                                <a:cubicBezTo>
                                  <a:pt x="687" y="280"/>
                                  <a:pt x="690" y="283"/>
                                  <a:pt x="694" y="283"/>
                                </a:cubicBezTo>
                                <a:cubicBezTo>
                                  <a:pt x="706" y="283"/>
                                  <a:pt x="706" y="283"/>
                                  <a:pt x="706" y="283"/>
                                </a:cubicBezTo>
                                <a:cubicBezTo>
                                  <a:pt x="710" y="283"/>
                                  <a:pt x="713" y="280"/>
                                  <a:pt x="713" y="276"/>
                                </a:cubicBezTo>
                                <a:cubicBezTo>
                                  <a:pt x="713" y="263"/>
                                  <a:pt x="713" y="263"/>
                                  <a:pt x="713" y="263"/>
                                </a:cubicBezTo>
                                <a:cubicBezTo>
                                  <a:pt x="713" y="238"/>
                                  <a:pt x="692" y="217"/>
                                  <a:pt x="667" y="217"/>
                                </a:cubicBezTo>
                                <a:cubicBezTo>
                                  <a:pt x="642" y="217"/>
                                  <a:pt x="621" y="238"/>
                                  <a:pt x="621" y="263"/>
                                </a:cubicBezTo>
                                <a:cubicBezTo>
                                  <a:pt x="621" y="368"/>
                                  <a:pt x="621" y="368"/>
                                  <a:pt x="621" y="368"/>
                                </a:cubicBezTo>
                                <a:cubicBezTo>
                                  <a:pt x="621" y="393"/>
                                  <a:pt x="642" y="413"/>
                                  <a:pt x="667" y="413"/>
                                </a:cubicBezTo>
                                <a:cubicBezTo>
                                  <a:pt x="692" y="413"/>
                                  <a:pt x="713" y="393"/>
                                  <a:pt x="713" y="368"/>
                                </a:cubicBezTo>
                                <a:cubicBezTo>
                                  <a:pt x="713" y="309"/>
                                  <a:pt x="713" y="309"/>
                                  <a:pt x="713" y="309"/>
                                </a:cubicBezTo>
                                <a:cubicBezTo>
                                  <a:pt x="713" y="305"/>
                                  <a:pt x="710" y="302"/>
                                  <a:pt x="706" y="302"/>
                                </a:cubicBezTo>
                                <a:cubicBezTo>
                                  <a:pt x="673" y="302"/>
                                  <a:pt x="673" y="302"/>
                                  <a:pt x="673" y="302"/>
                                </a:cubicBezTo>
                                <a:cubicBezTo>
                                  <a:pt x="670" y="302"/>
                                  <a:pt x="667" y="305"/>
                                  <a:pt x="667" y="309"/>
                                </a:cubicBezTo>
                                <a:cubicBezTo>
                                  <a:pt x="667" y="321"/>
                                  <a:pt x="667" y="321"/>
                                  <a:pt x="667" y="321"/>
                                </a:cubicBezTo>
                                <a:cubicBezTo>
                                  <a:pt x="667" y="324"/>
                                  <a:pt x="670" y="327"/>
                                  <a:pt x="673" y="327"/>
                                </a:cubicBezTo>
                                <a:cubicBezTo>
                                  <a:pt x="687" y="327"/>
                                  <a:pt x="687" y="327"/>
                                  <a:pt x="687" y="327"/>
                                </a:cubicBezTo>
                                <a:cubicBezTo>
                                  <a:pt x="687" y="368"/>
                                  <a:pt x="687" y="368"/>
                                  <a:pt x="687" y="368"/>
                                </a:cubicBezTo>
                                <a:cubicBezTo>
                                  <a:pt x="687" y="379"/>
                                  <a:pt x="678" y="388"/>
                                  <a:pt x="667" y="388"/>
                                </a:cubicBezTo>
                                <a:cubicBezTo>
                                  <a:pt x="656" y="388"/>
                                  <a:pt x="647" y="379"/>
                                  <a:pt x="647" y="368"/>
                                </a:cubicBezTo>
                                <a:cubicBezTo>
                                  <a:pt x="647" y="263"/>
                                  <a:pt x="647" y="263"/>
                                  <a:pt x="647" y="263"/>
                                </a:cubicBezTo>
                                <a:cubicBezTo>
                                  <a:pt x="647" y="251"/>
                                  <a:pt x="656" y="243"/>
                                  <a:pt x="667" y="243"/>
                                </a:cubicBezTo>
                                <a:cubicBezTo>
                                  <a:pt x="678" y="243"/>
                                  <a:pt x="687" y="251"/>
                                  <a:pt x="687" y="263"/>
                                </a:cubicBezTo>
                                <a:cubicBezTo>
                                  <a:pt x="687" y="276"/>
                                  <a:pt x="687" y="276"/>
                                  <a:pt x="687" y="276"/>
                                </a:cubicBezTo>
                                <a:moveTo>
                                  <a:pt x="837" y="263"/>
                                </a:moveTo>
                                <a:cubicBezTo>
                                  <a:pt x="837" y="407"/>
                                  <a:pt x="837" y="407"/>
                                  <a:pt x="837" y="407"/>
                                </a:cubicBezTo>
                                <a:cubicBezTo>
                                  <a:pt x="837" y="410"/>
                                  <a:pt x="834" y="413"/>
                                  <a:pt x="831" y="413"/>
                                </a:cubicBezTo>
                                <a:cubicBezTo>
                                  <a:pt x="818" y="413"/>
                                  <a:pt x="818" y="413"/>
                                  <a:pt x="818" y="413"/>
                                </a:cubicBezTo>
                                <a:cubicBezTo>
                                  <a:pt x="814" y="413"/>
                                  <a:pt x="812" y="410"/>
                                  <a:pt x="812" y="407"/>
                                </a:cubicBezTo>
                                <a:cubicBezTo>
                                  <a:pt x="812" y="328"/>
                                  <a:pt x="812" y="328"/>
                                  <a:pt x="812" y="328"/>
                                </a:cubicBezTo>
                                <a:cubicBezTo>
                                  <a:pt x="771" y="328"/>
                                  <a:pt x="771" y="328"/>
                                  <a:pt x="771" y="328"/>
                                </a:cubicBezTo>
                                <a:cubicBezTo>
                                  <a:pt x="771" y="407"/>
                                  <a:pt x="771" y="407"/>
                                  <a:pt x="771" y="407"/>
                                </a:cubicBezTo>
                                <a:cubicBezTo>
                                  <a:pt x="771" y="410"/>
                                  <a:pt x="768" y="413"/>
                                  <a:pt x="764" y="413"/>
                                </a:cubicBezTo>
                                <a:cubicBezTo>
                                  <a:pt x="752" y="413"/>
                                  <a:pt x="752" y="413"/>
                                  <a:pt x="752" y="413"/>
                                </a:cubicBezTo>
                                <a:cubicBezTo>
                                  <a:pt x="748" y="413"/>
                                  <a:pt x="745" y="410"/>
                                  <a:pt x="745" y="407"/>
                                </a:cubicBezTo>
                                <a:cubicBezTo>
                                  <a:pt x="745" y="263"/>
                                  <a:pt x="745" y="263"/>
                                  <a:pt x="745" y="263"/>
                                </a:cubicBezTo>
                                <a:cubicBezTo>
                                  <a:pt x="745" y="238"/>
                                  <a:pt x="766" y="217"/>
                                  <a:pt x="791" y="217"/>
                                </a:cubicBezTo>
                                <a:cubicBezTo>
                                  <a:pt x="816" y="217"/>
                                  <a:pt x="837" y="238"/>
                                  <a:pt x="837" y="263"/>
                                </a:cubicBezTo>
                                <a:moveTo>
                                  <a:pt x="812" y="263"/>
                                </a:moveTo>
                                <a:cubicBezTo>
                                  <a:pt x="812" y="252"/>
                                  <a:pt x="802" y="243"/>
                                  <a:pt x="791" y="243"/>
                                </a:cubicBezTo>
                                <a:cubicBezTo>
                                  <a:pt x="780" y="243"/>
                                  <a:pt x="771" y="252"/>
                                  <a:pt x="771" y="263"/>
                                </a:cubicBezTo>
                                <a:cubicBezTo>
                                  <a:pt x="771" y="303"/>
                                  <a:pt x="771" y="303"/>
                                  <a:pt x="771" y="303"/>
                                </a:cubicBezTo>
                                <a:cubicBezTo>
                                  <a:pt x="812" y="303"/>
                                  <a:pt x="812" y="303"/>
                                  <a:pt x="812" y="303"/>
                                </a:cubicBezTo>
                                <a:lnTo>
                                  <a:pt x="812" y="263"/>
                                </a:lnTo>
                                <a:close/>
                                <a:moveTo>
                                  <a:pt x="895" y="223"/>
                                </a:moveTo>
                                <a:cubicBezTo>
                                  <a:pt x="895" y="220"/>
                                  <a:pt x="892" y="217"/>
                                  <a:pt x="889" y="217"/>
                                </a:cubicBezTo>
                                <a:cubicBezTo>
                                  <a:pt x="876" y="217"/>
                                  <a:pt x="876" y="217"/>
                                  <a:pt x="876" y="217"/>
                                </a:cubicBezTo>
                                <a:cubicBezTo>
                                  <a:pt x="873" y="217"/>
                                  <a:pt x="870" y="220"/>
                                  <a:pt x="870" y="223"/>
                                </a:cubicBezTo>
                                <a:cubicBezTo>
                                  <a:pt x="870" y="407"/>
                                  <a:pt x="870" y="407"/>
                                  <a:pt x="870" y="407"/>
                                </a:cubicBezTo>
                                <a:cubicBezTo>
                                  <a:pt x="870" y="410"/>
                                  <a:pt x="873" y="413"/>
                                  <a:pt x="876" y="413"/>
                                </a:cubicBezTo>
                                <a:cubicBezTo>
                                  <a:pt x="889" y="413"/>
                                  <a:pt x="889" y="413"/>
                                  <a:pt x="889" y="413"/>
                                </a:cubicBezTo>
                                <a:cubicBezTo>
                                  <a:pt x="892" y="413"/>
                                  <a:pt x="895" y="410"/>
                                  <a:pt x="895" y="407"/>
                                </a:cubicBezTo>
                                <a:lnTo>
                                  <a:pt x="895" y="223"/>
                                </a:lnTo>
                                <a:close/>
                                <a:moveTo>
                                  <a:pt x="1447" y="96"/>
                                </a:moveTo>
                                <a:cubicBezTo>
                                  <a:pt x="1447" y="93"/>
                                  <a:pt x="1444" y="90"/>
                                  <a:pt x="1440" y="90"/>
                                </a:cubicBezTo>
                                <a:cubicBezTo>
                                  <a:pt x="1398" y="90"/>
                                  <a:pt x="1398" y="90"/>
                                  <a:pt x="1398" y="90"/>
                                </a:cubicBezTo>
                                <a:cubicBezTo>
                                  <a:pt x="1394" y="90"/>
                                  <a:pt x="1391" y="93"/>
                                  <a:pt x="1391" y="96"/>
                                </a:cubicBezTo>
                                <a:cubicBezTo>
                                  <a:pt x="1391" y="109"/>
                                  <a:pt x="1391" y="109"/>
                                  <a:pt x="1391" y="109"/>
                                </a:cubicBezTo>
                                <a:cubicBezTo>
                                  <a:pt x="1391" y="112"/>
                                  <a:pt x="1394" y="115"/>
                                  <a:pt x="1398" y="115"/>
                                </a:cubicBezTo>
                                <a:cubicBezTo>
                                  <a:pt x="1440" y="115"/>
                                  <a:pt x="1440" y="115"/>
                                  <a:pt x="1440" y="115"/>
                                </a:cubicBezTo>
                                <a:cubicBezTo>
                                  <a:pt x="1444" y="115"/>
                                  <a:pt x="1447" y="112"/>
                                  <a:pt x="1447" y="109"/>
                                </a:cubicBezTo>
                                <a:cubicBezTo>
                                  <a:pt x="1447" y="96"/>
                                  <a:pt x="1447" y="96"/>
                                  <a:pt x="1447" y="96"/>
                                </a:cubicBezTo>
                              </a:path>
                            </a:pathLst>
                          </a:custGeom>
                          <a:solidFill>
                            <a:srgbClr val="262729"/>
                          </a:solidFill>
                          <a:ln>
                            <a:noFill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EDADE9B" id="Logo_CGRC_col_Cp" o:spid="_x0000_s1026" style="position:absolute;margin-left:31.05pt;margin-top:27.6pt;width:320.55pt;height:93.5pt;z-index:-251657216;mso-position-horizontal-relative:page;mso-position-vertical-relative:page;mso-width-relative:margin;mso-height-relative:margin" coordsize="27470,80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">
                <v:shape id="graphic_base_0" o:spid="_x0000_s1027" style="position:absolute;width:8737;height:8013;visibility:visible;mso-wrap-style:square;v-text-anchor:top" coordsize="1382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" path="m636,44c257,82,,237,90,606v24,101,46,182,69,248c165,762,213,689,301,634v2,-1,5,-2,9,-2c316,632,324,635,326,644v13,55,41,238,-122,316c208,967,212,974,216,981v1,-1,1,-1,1,-1c223,974,231,969,237,965v5,-3,5,-3,5,-3c258,951,276,943,294,936v23,-8,48,-12,73,-12c376,924,385,925,394,926v48,6,98,25,143,57c545,988,548,994,547,999v,7,-5,13,-10,16c486,1051,430,1070,376,1070v-13,,-26,-1,-39,-3c314,1063,291,1056,269,1045v-2,-1,-4,-2,-6,-3c337,1118,444,1147,629,1175v549,85,734,-272,744,-652c1382,144,1074,,636,44xe" fillcolor="#262729" stroked="f">
                  <v:path arrowok="t" o:connecttype="custom" o:connectlocs="402107,27984;56902,385421;100527,543151;190305,403229;195995,401957;206111,409589;128978,610568;136565,623924;137197,623288;149842,613748;153003,611840;185879,595303;232033,587671;249104,588943;339515,625196;345837,635372;339515,645548;237723,680528;213066,678620;170073,664628;166280,662720;397681,747309;868070,332632;402107,27984" o:connectangles="0,0,0,0,0,0,0,0,0,0,0,0,0,0,0,0,0,0,0,0,0,0,0,0"/>
                </v:shape>
                <v:shape id="graphic_base_1" o:spid="_x0000_s1028" style="position:absolute;left:1190;top:619;width:6987;height:5920;visibility:visible;mso-wrap-style:square;v-text-anchor:top" coordsize="1105,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" path="m902,164c789,83,634,25,476,5,449,2,422,,398,,238,,126,74,64,220,7,352,,519,,650,,909,291,931,589,931v,,,,,c607,931,624,931,641,931v16,,33,,49,c989,931,1105,815,1105,518v,-137,-70,-259,-203,-354xe" fillcolor="#50748a" stroked="f">
                  <v:path arrowok="t" o:connecttype="custom" o:connectlocs="570346,104291;300981,3180;251661,0;40468,139902;0,413348;372432,592041;372432,592041;405313,592041;436296,592041;698706,329406;570346,104291" o:connectangles="0,0,0,0,0,0,0,0,0,0,0"/>
                </v:shape>
                <v:shape id="graphic_base_3" o:spid="_x0000_s1029" style="position:absolute;left:1809;top:1381;width:5400;height:4851;visibility:visible;mso-wrap-style:square;v-text-anchor:top" coordsize="854,7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" path="m854,326v,243,-191,437,-398,437c249,763,,606,,363,,120,176,12,480,6,731,,854,83,854,326e" fillcolor="#c4d600" stroked="f">
                  <v:path arrowok="t" o:connecttype="custom" o:connectlocs="539978,207269;288325,485111;0,230793;303501,3815;539978,207269" o:connectangles="0,0,0,0,0"/>
                </v:shape>
                <v:shape id="graphic_Pods" o:spid="_x0000_s1030" style="position:absolute;left:1047;top:1857;width:5479;height:5002;visibility:visible;mso-wrap-style:square;v-text-anchor:top" coordsize="867,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" path="m221,489c209,425,190,273,359,166v8,-5,26,-11,31,8c408,237,429,422,266,504v,,-38,20,-45,-15m468,356c639,269,617,86,600,20,594,,574,7,565,13,398,125,420,280,436,340v,,6,29,32,16m844,389c787,345,642,267,470,379v-19,13,-16,23,-6,35c508,465,637,577,842,435v17,-12,25,-28,2,-46m265,532v-22,18,-14,31,-7,39c301,620,434,702,619,590v16,-10,16,-24,3,-35c566,512,409,411,265,532m46,672v1,-1,1,-1,1,-1c219,590,189,396,176,338v-2,-9,-10,-12,-17,-12c155,326,152,326,149,328,55,386,4,466,,565v14,42,29,76,45,105l46,672xm235,787v60,,122,-21,180,-61c420,723,426,716,426,708v,-6,-3,-12,-11,-18c364,655,309,633,255,627v-10,-1,-20,-2,-30,-2c197,625,170,630,144,639v-20,7,-39,16,-58,29c81,671,81,671,81,671v-6,4,-16,10,-23,16c57,691,57,691,57,691v14,23,29,43,46,61c108,755,108,755,108,755v3,1,5,3,8,4c141,771,167,779,192,784v14,2,29,3,43,3e" stroked="f">
                  <v:path arrowok="t" o:connecttype="custom" o:connectlocs="139645,310806;226844,105509;246432,110594;168079,320340;139645,310806;295719,226272;379127,12712;357011,8263;275499,216103;295719,226272;533305,247247;296983,240891;293191,263137;532041,276484;533305,247247;167448,338137;163024,362925;391132,375002;393028,352756;167448,338137;29066,427120;29698,426485;111210,214831;100469,207204;94150,208475;0,359112;28434,425849;29066,427120;148491,500214;262229,461443;269180,450002;262229,438561;161129,398519;142172,397247;90990,406146;54341,424578;51182,426485;36649,436654;36017,439197;65083,477968;68243,479875;73298,482417;121321,498307;148491,500214" o:connectangles="0,0,0,0,0,0,0,0,0,0,0,0,0,0,0,0,0,0,0,0,0,0,0,0,0,0,0,0,0,0,0,0,0,0,0,0,0,0,0,0,0,0,0,0"/>
                  <o:lock v:ext="edit" verticies="t"/>
                </v:shape>
                <v:shape id="logo_CGRC_Text" o:spid="_x0000_s1031" style="position:absolute;left:9810;top:1619;width:17660;height:5092;visibility:visible;mso-wrap-style:square;v-text-anchor:top" coordsize="1447,4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" path="m998,247v,6,-2,11,-6,15c996,266,998,272,998,278v,27,,27,,27c998,307,997,308,995,308v-6,,-6,,-6,c988,308,986,307,986,305v,-27,,-27,,-27c986,272,982,268,977,268v-9,,-9,,-9,c968,305,968,305,968,305v,2,-2,3,-3,3c959,308,959,308,959,308v-2,,-3,-1,-3,-3c956,222,956,222,956,222v,-3,2,-5,6,-5c977,217,977,217,977,217v12,,21,9,21,21l998,247xm986,238v,-5,-4,-10,-9,-10c968,228,968,228,968,228v,28,,28,,28c977,256,977,256,977,256v5,,9,-4,9,-9l986,238xm1043,228v2,,3,-1,3,-3c1046,220,1046,220,1046,220v,-2,-1,-3,-3,-3c1021,217,1021,217,1021,217v-3,,-5,2,-5,5c1016,302,1016,302,1016,302v,3,2,6,5,6c1043,308,1043,308,1043,308v2,,3,-1,3,-3c1046,299,1046,299,1046,299v,-1,-1,-3,-3,-3c1027,296,1027,296,1027,296v,-28,,-28,,-28c1043,268,1043,268,1043,268v2,,3,-1,3,-3c1046,259,1046,259,1046,259v,-1,-1,-3,-3,-3c1027,256,1027,256,1027,256v,-28,,-28,,-28l1043,228xm1094,244v,2,2,3,3,3c1103,247,1103,247,1103,247v2,,3,-1,3,-3c1106,238,1106,238,1106,238v,-12,-9,-21,-21,-21c1073,217,1064,226,1064,238v,49,,49,,49c1064,299,1073,308,1085,308v12,,21,-9,21,-21c1106,259,1106,259,1106,259v,-1,-1,-3,-3,-3c1088,256,1088,256,1088,256v-2,,-3,2,-3,3c1085,265,1085,265,1085,265v,2,1,3,3,3c1094,268,1094,268,1094,268v,19,,19,,19c1094,292,1090,297,1085,297v-5,,-9,-5,-9,-10c1076,238,1076,238,1076,238v,-5,4,-9,9,-9c1090,229,1094,233,1094,238v,6,,6,,6m1135,220v,-2,-1,-3,-3,-3c1126,217,1126,217,1126,217v-1,,-3,1,-3,3c1123,305,1123,305,1123,305v,2,2,3,3,3c1132,308,1132,308,1132,308v2,,3,-1,3,-3l1135,220xm1195,238v,49,,49,,49c1195,299,1186,308,1174,308v-12,,-21,-9,-21,-21c1153,238,1153,238,1153,238v,-12,9,-21,21,-21c1186,217,1195,226,1195,238t-12,c1183,233,1179,228,1174,228v-5,,-10,5,-10,10c1164,287,1164,287,1164,287v,5,5,9,10,9c1179,296,1183,292,1183,287r,-49xm1255,238v,-12,-9,-21,-21,-21c1222,217,1212,226,1212,238v,67,,67,,67c1212,307,1214,308,1215,308v6,,6,,6,c1223,308,1224,307,1224,305v,-67,,-67,,-67c1224,233,1229,228,1234,228v5,,9,5,9,10c1243,305,1243,305,1243,305v,2,2,3,3,3c1252,308,1252,308,1252,308v2,,3,-1,3,-3c1255,238,1255,238,1255,238t60,c1315,305,1315,305,1315,305v,2,-1,3,-3,3c1306,308,1306,308,1306,308v-1,,-3,-1,-3,-3c1303,268,1303,268,1303,268v-19,,-19,,-19,c1284,305,1284,305,1284,305v,2,-1,3,-3,3c1275,308,1275,308,1275,308v-1,,-3,-1,-3,-3c1272,238,1272,238,1272,238v,-12,10,-21,22,-21c1306,217,1315,226,1315,238t-12,c1303,233,1299,229,1294,229v-5,,-10,4,-10,9c1284,257,1284,257,1284,257v19,,19,,19,l1303,238xm1363,299v,-1,-1,-3,-3,-3c1344,296,1344,296,1344,296v,-76,,-76,,-76c1344,218,1343,217,1341,217v-6,,-6,,-6,c1334,217,1332,218,1332,220v,82,,82,,82c1332,305,1335,308,1338,308v22,,22,,22,c1362,308,1363,307,1363,305v,-6,,-6,,-6m987,349v,2,2,3,3,3c996,352,996,352,996,352v2,,3,-1,3,-3c999,343,999,343,999,343v,-12,-9,-21,-21,-21c966,322,957,331,957,343v,49,,49,,49c957,404,966,413,978,413v12,,21,-9,21,-21c999,385,999,385,999,385v,-2,-1,-3,-3,-3c990,382,990,382,990,382v-1,,-3,1,-3,3c987,392,987,392,987,392v,5,-4,9,-9,9c973,401,969,397,969,392v,-49,,-49,,-49c969,338,973,333,978,333v5,,9,5,9,10c987,349,987,349,987,349t70,-6c1057,392,1057,392,1057,392v,12,-9,21,-21,21c1024,413,1015,404,1015,392v,-49,,-49,,-49c1015,331,1024,322,1036,322v12,,21,9,21,21m1046,343v,-5,-5,-10,-10,-10c1031,333,1026,338,1026,343v,49,,49,,49c1026,397,1031,401,1036,401v5,,10,-4,10,-9l1046,343xm1117,325v,-2,-1,-3,-3,-3c1108,322,1108,322,1108,322v-1,,-3,1,-3,3c1105,392,1105,392,1105,392v,5,-4,9,-9,9c1091,401,1086,397,1086,392v,-67,,-67,,-67c1086,323,1085,322,1083,322v-5,,-5,,-5,c1076,322,1075,323,1075,325v,67,,67,,67c1075,404,1084,413,1096,413v12,,21,-9,21,-21c1117,325,1117,325,1117,325t60,18c1177,331,1168,322,1156,322v-12,,-21,9,-21,21c1135,410,1135,410,1135,410v,2,1,3,3,3c1143,413,1143,413,1143,413v2,,3,-1,3,-3c1146,343,1146,343,1146,343v,-5,5,-10,10,-10c1161,333,1165,338,1165,343v,67,,67,,67c1165,412,1167,413,1168,413v6,,6,,6,c1176,413,1177,412,1177,410v,-67,,-67,,-67m1225,349v,2,2,3,3,3c1234,352,1234,352,1234,352v2,,3,-1,3,-3c1237,343,1237,343,1237,343v,-12,-10,-21,-21,-21c1204,322,1195,331,1195,343v,49,,49,,49c1195,404,1204,413,1216,413v11,,21,-9,21,-21c1237,385,1237,385,1237,385v,-2,-1,-3,-3,-3c1228,382,1228,382,1228,382v-1,,-3,1,-3,3c1225,392,1225,392,1225,392v,5,-4,9,-9,9c1211,401,1206,397,1206,392v,-49,,-49,,-49c1206,338,1211,333,1216,333v5,,9,5,9,10c1225,349,1225,349,1225,349t39,-24c1264,323,1263,322,1261,322v-6,,-6,,-6,c1254,322,1252,323,1252,325v,85,,85,,85c1252,412,1254,413,1255,413v6,,6,,6,c1263,413,1264,412,1264,410r,-85xm1312,404v,-1,-1,-3,-3,-3c1293,401,1293,401,1293,401v,-76,,-76,,-76c1293,323,1292,322,1290,322v-6,,-6,,-6,c1283,322,1282,323,1282,325v,82,,82,,82c1282,411,1284,413,1287,413v22,,22,,22,c1311,413,1312,412,1312,410v,-6,,-6,,-6m66,59v,3,3,6,6,6c85,65,85,65,85,65v3,,6,-3,6,-6c91,45,91,45,91,45,91,20,70,,46,,20,,,20,,45,,150,,150,,150v,25,20,46,46,46c70,196,91,175,91,150v,-14,,-14,,-14c91,132,88,129,85,129v-13,,-13,,-13,c69,129,66,132,66,136v,14,,14,,14c66,161,57,171,46,171,34,171,25,161,25,150,25,45,25,45,25,45,25,34,34,25,46,25v11,,20,9,20,20c66,59,66,59,66,59m212,45v,105,,105,,105c212,175,191,196,166,196v-25,,-46,-21,-46,-46c120,45,120,45,120,45,120,20,141,,166,v25,,46,20,46,45m186,45v,-11,-9,-20,-20,-20c154,25,145,34,145,45v,105,,105,,105c145,161,154,170,166,170v11,,20,-9,20,-20l186,45xm336,45v,105,,105,,105c336,175,315,196,290,196v-25,,-46,-21,-46,-46c244,45,244,45,244,45,244,20,265,,290,v25,,46,20,46,45m311,45c311,34,301,25,290,25v-11,,-20,9,-20,20c270,150,270,150,270,150v,11,9,20,20,20c301,170,311,161,311,150r,-105xm427,6c427,3,424,,420,,359,,359,,359,v-3,,-6,3,-6,6c353,19,353,19,353,19v,3,3,6,6,6c377,25,377,25,377,25v,165,,165,,165c377,193,380,196,383,196v13,,13,,13,c400,196,402,193,402,190v,-165,,-165,,-165c420,25,420,25,420,25v4,,7,-3,7,-6c427,6,427,6,427,6m535,46v,144,,144,,144c535,193,532,196,529,196v-13,,-13,,-13,c513,196,510,193,510,190v,-79,,-79,,-79c469,111,469,111,469,111v,79,,79,,79c469,193,466,196,463,196v-13,,-13,,-13,c446,196,444,193,444,190v,-144,,-144,,-144c444,21,464,,490,v24,,45,21,45,46m510,46v,-11,-9,-20,-20,-20c478,26,469,35,469,46v,39,,39,,39c510,85,510,85,510,85r,-39xm726,45c726,20,705,,680,,667,,655,5,647,14,638,5,627,,614,,589,,568,20,568,45v,145,,145,,145c568,193,571,196,574,196v13,,13,,13,c591,196,593,193,593,190v,-145,,-145,,-145c593,34,602,25,614,25v11,,20,9,20,20c634,190,634,190,634,190v,3,3,6,6,6c653,196,653,196,653,196v4,,6,-3,6,-6c659,45,659,45,659,45v,-11,10,-20,21,-20c691,25,700,34,700,45v,145,,145,,145c700,193,703,196,707,196v12,,12,,12,c723,196,726,193,726,190v,-145,,-145,,-145m850,6c850,3,847,,844,,831,,831,,831,v-4,,-6,3,-6,6c825,150,825,150,825,150v,11,-9,21,-21,21c793,171,784,161,784,150,784,6,784,6,784,6,784,3,781,,777,,765,,765,,765,v-3,,-7,3,-7,6c758,150,758,150,758,150v,25,21,46,46,46c829,196,850,175,850,150,850,6,850,6,850,6m974,45c974,20,954,,929,,903,,883,20,883,45v,145,,145,,145c883,193,886,196,889,196v13,,13,,13,c905,196,908,193,908,190v,-145,,-145,,-145c908,34,917,25,929,25v11,,20,9,20,20c949,190,949,190,949,190v,3,3,6,6,6c968,196,968,196,968,196v4,,6,-3,6,-6c974,45,974,45,974,45t125,1c1099,150,1099,150,1099,150v,25,-20,46,-46,46c1020,196,1020,196,1020,196v-7,,-13,-6,-13,-13c1007,12,1007,12,1007,12v,-7,6,-12,13,-12c1053,,1053,,1053,v26,,46,20,46,46m1073,46v,-12,-9,-21,-20,-21c1033,25,1033,25,1033,25v,145,,145,,145c1053,170,1053,170,1053,170v11,,20,-9,20,-20l1073,46xm1221,64v,13,-5,25,-14,34c1216,106,1221,117,1221,130v,60,,60,,60c1221,193,1218,196,1214,196v-12,,-12,,-12,c1198,196,1195,193,1195,190v,-60,,-60,,-60c1195,119,1186,110,1175,110v-20,,-20,,-20,c1155,190,1155,190,1155,190v,3,-3,6,-6,6c1136,196,1136,196,1136,196v-4,,-6,-3,-6,-6c1130,12,1130,12,1130,12v,-7,5,-12,12,-12c1175,,1175,,1175,v25,,46,20,46,45l1221,64xm1195,45v,-11,-9,-20,-20,-20c1155,25,1155,25,1155,25v,60,,60,,60c1175,85,1175,85,1175,85v11,,20,-9,20,-21l1195,45xm1345,46v,144,,144,,144c1345,193,1342,196,1339,196v-13,,-13,,-13,c1322,196,1320,193,1320,190v,-79,,-79,,-79c1279,111,1279,111,1279,111v,79,,79,,79c1279,193,1276,196,1273,196v-13,,-13,,-13,c1256,196,1254,193,1254,190v,-144,,-144,,-144c1254,21,1274,,1300,v24,,45,21,45,46m1320,46v,-11,-9,-20,-20,-20c1288,26,1279,35,1279,46v,39,,39,,39c1320,85,1320,85,1320,85r,-39xm66,276v,4,3,7,6,7c85,283,85,283,85,283v3,,6,-3,6,-7c91,263,91,263,91,263,91,238,70,217,46,217,21,217,,238,,263,,368,,368,,368v,25,21,45,46,45c70,413,91,393,91,368v,-59,,-59,,-59c91,305,88,302,85,302v-33,,-33,,-33,c48,302,46,305,46,309v,12,,12,,12c46,324,48,327,52,327v14,,14,,14,c66,368,66,368,66,368v,11,-9,20,-20,20c34,388,25,379,25,368v,-105,,-105,,-105c25,251,34,243,46,243v11,,20,8,20,20c66,276,66,276,66,276m215,223v,-3,-2,-6,-6,-6c196,217,196,217,196,217v-3,,-6,3,-6,6c190,367,190,367,190,367v,12,-9,21,-20,21c158,388,149,379,149,367v,-144,,-144,,-144c149,220,147,217,143,217v-13,,-13,,-13,c127,217,124,220,124,223v,144,,144,,144c124,392,145,413,170,413v25,,45,-21,45,-46c215,223,215,223,215,223t125,40c340,238,319,217,294,217v-25,,-46,21,-46,46c248,407,248,407,248,407v,3,3,6,7,6c267,413,267,413,267,413v4,,7,-3,7,-6c274,263,274,263,274,263v,-12,9,-21,20,-21c305,242,314,251,314,263v,144,,144,,144c314,410,317,413,321,413v12,,12,,12,c337,413,340,410,340,407v,-144,,-144,,-144m464,263v,104,,104,,104c464,392,444,413,419,413v-34,,-34,,-34,c379,413,373,407,373,400v,-170,,-170,,-170c373,223,379,217,385,217v34,,34,,34,c444,217,464,238,464,263t-25,c439,251,430,242,419,242v-21,,-21,,-21,c398,387,398,387,398,387v21,,21,,21,c430,387,439,378,439,367r,-104xm589,263v,144,,144,,144c589,410,586,413,582,413v-12,,-12,,-12,c566,413,563,410,563,407v,-79,,-79,,-79c522,328,522,328,522,328v,79,,79,,79c522,410,520,413,516,413v-13,,-13,,-13,c500,413,497,410,497,407v,-144,,-144,,-144c497,238,518,217,543,217v25,,46,21,46,46m563,263v,-11,-9,-20,-20,-20c532,243,522,252,522,263v,40,,40,,40c563,303,563,303,563,303r,-40xm687,276v,4,3,7,7,7c706,283,706,283,706,283v4,,7,-3,7,-7c713,263,713,263,713,263v,-25,-21,-46,-46,-46c642,217,621,238,621,263v,105,,105,,105c621,393,642,413,667,413v25,,46,-20,46,-45c713,309,713,309,713,309v,-4,-3,-7,-7,-7c673,302,673,302,673,302v-3,,-6,3,-6,7c667,321,667,321,667,321v,3,3,6,6,6c687,327,687,327,687,327v,41,,41,,41c687,379,678,388,667,388v-11,,-20,-9,-20,-20c647,263,647,263,647,263v,-12,9,-20,20,-20c678,243,687,251,687,263v,13,,13,,13m837,263v,144,,144,,144c837,410,834,413,831,413v-13,,-13,,-13,c814,413,812,410,812,407v,-79,,-79,,-79c771,328,771,328,771,328v,79,,79,,79c771,410,768,413,764,413v-12,,-12,,-12,c748,413,745,410,745,407v,-144,,-144,,-144c745,238,766,217,791,217v25,,46,21,46,46m812,263v,-11,-10,-20,-21,-20c780,243,771,252,771,263v,40,,40,,40c812,303,812,303,812,303r,-40xm895,223v,-3,-3,-6,-6,-6c876,217,876,217,876,217v-3,,-6,3,-6,6c870,407,870,407,870,407v,3,3,6,6,6c889,413,889,413,889,413v3,,6,-3,6,-6l895,223xm1447,96v,-3,-3,-6,-7,-6c1398,90,1398,90,1398,90v-4,,-7,3,-7,6c1391,109,1391,109,1391,109v,3,3,6,7,6c1440,115,1440,115,1440,115v4,,7,-3,7,-6c1447,96,1447,96,1447,96e" fillcolor="#262729" stroked="f">
                  <v:path arrowok="t" o:connecttype="custom" o:connectlocs="1181358,330471;1203325,293478;1272889,267583;1253362,330471;1346114,304576;1327807,315673;1335130,293478;1385167,271282;1420559,293478;1490122,379795;1604841,293478;1552363,376095;1663420,368697;1663420,376095;1193562,509270;1193562,410622;1276550,422953;1348554,400757;1363199,483375;1410795,410622;1509649,430352;1495004,474743;1531616,397058;1577992,400757;87870,80151;103735,159070;258727,55489;176960,184965;410058,55489;438128,0;512573,30827;572373,234289;572373,104813;716381,241687;829880,30827;1006839,7399;1037350,184965;1133762,30827;1244819,241687;1285093,209627;1458391,160303;1490122,55489;1641453,234289;1530396,56723;87870,348967;103735,372396;56139,299643;181841,274981;302662,324305;406397,509270;511352,267583;718822,501871;606544,324305;846965,348967;861610,372396;814014,299643;940937,501871;940937,373629;1092268,501871;1765935,118378" o:connectangles="0,0,0,0,0,0,0,0,0,0,0,0,0,0,0,0,0,0,0,0,0,0,0,0,0,0,0,0,0,0,0,0,0,0,0,0,0,0,0,0,0,0,0,0,0,0,0,0,0,0,0,0,0,0,0,0,0,0,0,0"/>
                  <o:lock v:ext="edit" verticies="t"/>
                </v:shape>
                <w10:wrap anchorx="page" anchory="page"/>
                <w10:anchorlock/>
              </v:group>
            </w:pict>
          </mc:Fallback>
        </mc:AlternateContent>
      </w:r>
    </w:p>
    <w:p w14:paraId="59CB4A79" w14:textId="77777777" w:rsidR="00181D1A" w:rsidRDefault="00181D1A" w:rsidP="00181D1A">
      <w:pPr>
        <w:rPr>
          <w:rFonts w:ascii="Arial" w:hAnsi="Arial" w:cs="Arial"/>
          <w:b/>
          <w:bCs/>
          <w:sz w:val="16"/>
        </w:rPr>
      </w:pPr>
    </w:p>
    <w:tbl>
      <w:tblPr>
        <w:tblStyle w:val="TableGrid"/>
        <w:tblpPr w:leftFromText="180" w:rightFromText="180" w:vertAnchor="page" w:horzAnchor="margin" w:tblpXSpec="right" w:tblpY="417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20"/>
        <w:gridCol w:w="827"/>
      </w:tblGrid>
      <w:tr w:rsidR="00181D1A" w14:paraId="564F03CF" w14:textId="77777777" w:rsidTr="00181D1A">
        <w:tc>
          <w:tcPr>
            <w:tcW w:w="7547" w:type="dxa"/>
            <w:gridSpan w:val="2"/>
            <w:tcMar>
              <w:top w:w="0" w:type="dxa"/>
              <w:left w:w="72" w:type="dxa"/>
              <w:bottom w:w="0" w:type="dxa"/>
              <w:right w:w="0" w:type="dxa"/>
            </w:tcMar>
            <w:hideMark/>
          </w:tcPr>
          <w:p w14:paraId="0FE16E3E" w14:textId="7BA93246" w:rsidR="00181D1A" w:rsidRDefault="001E4DF4">
            <w:pPr>
              <w:pStyle w:val="RptDate"/>
              <w:rPr>
                <w:rFonts w:asciiTheme="minorHAnsi" w:hAnsiTheme="minorHAnsi" w:cstheme="minorHAnsi"/>
                <w:lang w:val="en-AU"/>
              </w:rPr>
            </w:pPr>
            <w:r>
              <w:rPr>
                <w:rFonts w:asciiTheme="minorHAnsi" w:hAnsiTheme="minorHAnsi" w:cstheme="minorHAnsi"/>
                <w:lang w:val="en-AU"/>
              </w:rPr>
              <w:t>24</w:t>
            </w:r>
            <w:r w:rsidR="00181D1A">
              <w:rPr>
                <w:rFonts w:asciiTheme="minorHAnsi" w:hAnsiTheme="minorHAnsi" w:cstheme="minorHAnsi"/>
                <w:lang w:val="en-AU"/>
              </w:rPr>
              <w:t>/07/2023</w:t>
            </w:r>
          </w:p>
        </w:tc>
      </w:tr>
      <w:tr w:rsidR="00181D1A" w14:paraId="083E1A63" w14:textId="77777777" w:rsidTr="00181D1A">
        <w:tc>
          <w:tcPr>
            <w:tcW w:w="6720" w:type="dxa"/>
            <w:hideMark/>
          </w:tcPr>
          <w:p w14:paraId="3051FA63" w14:textId="0D267A17" w:rsidR="00181D1A" w:rsidRDefault="00181D1A">
            <w:pPr>
              <w:pStyle w:val="RptTitle"/>
              <w:rPr>
                <w:rFonts w:asciiTheme="minorHAnsi" w:hAnsiTheme="minorHAnsi" w:cstheme="minorHAnsi"/>
                <w:lang w:val="en-AU"/>
              </w:rPr>
            </w:pPr>
            <w:r>
              <w:rPr>
                <w:rFonts w:asciiTheme="minorHAnsi" w:hAnsiTheme="minorHAnsi" w:cstheme="minorHAnsi"/>
                <w:lang w:val="en-AU"/>
              </w:rPr>
              <w:t>Tender Schedules</w:t>
            </w:r>
          </w:p>
        </w:tc>
        <w:tc>
          <w:tcPr>
            <w:tcW w:w="827" w:type="dxa"/>
          </w:tcPr>
          <w:p w14:paraId="53FF67CE" w14:textId="77777777" w:rsidR="00181D1A" w:rsidRDefault="00181D1A">
            <w:pPr>
              <w:pStyle w:val="spacer"/>
              <w:rPr>
                <w:rFonts w:asciiTheme="minorHAnsi" w:hAnsiTheme="minorHAnsi" w:cstheme="minorHAnsi"/>
                <w:color w:val="51738B"/>
                <w:lang w:val="en-AU"/>
              </w:rPr>
            </w:pPr>
          </w:p>
        </w:tc>
      </w:tr>
      <w:tr w:rsidR="00181D1A" w14:paraId="3DB7E0DC" w14:textId="77777777" w:rsidTr="00181D1A">
        <w:tc>
          <w:tcPr>
            <w:tcW w:w="7547" w:type="dxa"/>
            <w:gridSpan w:val="2"/>
            <w:tcMar>
              <w:top w:w="0" w:type="dxa"/>
              <w:left w:w="72" w:type="dxa"/>
              <w:bottom w:w="0" w:type="dxa"/>
              <w:right w:w="0" w:type="dxa"/>
            </w:tcMar>
          </w:tcPr>
          <w:p w14:paraId="5187058E" w14:textId="77777777" w:rsidR="00181D1A" w:rsidRDefault="00181D1A">
            <w:pPr>
              <w:pStyle w:val="RptSubTitle"/>
              <w:rPr>
                <w:rFonts w:asciiTheme="minorHAnsi" w:hAnsiTheme="minorHAnsi" w:cstheme="minorHAnsi"/>
                <w:lang w:val="en-AU"/>
              </w:rPr>
            </w:pPr>
            <w:r>
              <w:rPr>
                <w:rFonts w:asciiTheme="minorHAnsi" w:hAnsiTheme="minorHAnsi" w:cstheme="minorHAnsi"/>
                <w:lang w:val="en-AU"/>
              </w:rPr>
              <w:t>FOR</w:t>
            </w:r>
          </w:p>
          <w:p w14:paraId="43ECFE44" w14:textId="77777777" w:rsidR="00181D1A" w:rsidRDefault="00181D1A">
            <w:pPr>
              <w:pStyle w:val="RptSubTitle"/>
              <w:rPr>
                <w:rFonts w:asciiTheme="minorHAnsi" w:hAnsiTheme="minorHAnsi" w:cstheme="minorHAnsi"/>
                <w:lang w:val="en-AU"/>
              </w:rPr>
            </w:pPr>
          </w:p>
          <w:p w14:paraId="75E33CD5" w14:textId="77777777" w:rsidR="00181D1A" w:rsidRDefault="00181D1A">
            <w:pPr>
              <w:pStyle w:val="RptSubTitle"/>
              <w:rPr>
                <w:rFonts w:asciiTheme="minorHAnsi" w:hAnsiTheme="minorHAnsi" w:cstheme="minorHAnsi"/>
                <w:lang w:val="en-AU"/>
              </w:rPr>
            </w:pPr>
            <w:r>
              <w:rPr>
                <w:rFonts w:asciiTheme="minorHAnsi" w:hAnsiTheme="minorHAnsi" w:cstheme="minorHAnsi"/>
                <w:lang w:val="en-AU"/>
              </w:rPr>
              <w:t>Civil Construction - Annie Pyers Drive</w:t>
            </w:r>
          </w:p>
          <w:p w14:paraId="29A1B82F" w14:textId="77777777" w:rsidR="00181D1A" w:rsidRDefault="00181D1A">
            <w:pPr>
              <w:pStyle w:val="RptSubTitle"/>
              <w:rPr>
                <w:rFonts w:asciiTheme="minorHAnsi" w:hAnsiTheme="minorHAnsi" w:cstheme="minorHAnsi"/>
                <w:lang w:val="en-AU"/>
              </w:rPr>
            </w:pPr>
          </w:p>
          <w:p w14:paraId="3C239FD7" w14:textId="0D2CADE9" w:rsidR="00181D1A" w:rsidRDefault="00181D1A">
            <w:pPr>
              <w:pStyle w:val="RptSubTitle"/>
              <w:rPr>
                <w:rFonts w:asciiTheme="minorHAnsi" w:hAnsiTheme="minorHAnsi" w:cstheme="minorHAnsi"/>
                <w:i w:val="0"/>
                <w:lang w:val="en-AU"/>
              </w:rPr>
            </w:pPr>
            <w:r>
              <w:rPr>
                <w:rFonts w:asciiTheme="minorHAnsi" w:hAnsiTheme="minorHAnsi" w:cstheme="minorHAnsi"/>
                <w:lang w:val="en-AU"/>
              </w:rPr>
              <w:t xml:space="preserve">RFT Number </w:t>
            </w:r>
            <w:r w:rsidR="001677E4">
              <w:rPr>
                <w:rFonts w:asciiTheme="minorHAnsi" w:hAnsiTheme="minorHAnsi" w:cstheme="minorHAnsi"/>
                <w:lang w:val="en-AU"/>
              </w:rPr>
              <w:t>2024.1</w:t>
            </w:r>
          </w:p>
        </w:tc>
      </w:tr>
    </w:tbl>
    <w:p w14:paraId="13EC8447" w14:textId="7A95A441" w:rsidR="00181D1A" w:rsidRPr="00181D1A" w:rsidRDefault="00181D1A" w:rsidP="00181D1A">
      <w:pPr>
        <w:rPr>
          <w:rFonts w:ascii="Arial" w:hAnsi="Arial" w:cs="Arial"/>
          <w:sz w:val="16"/>
        </w:rPr>
        <w:sectPr w:rsidR="00181D1A" w:rsidRPr="00181D1A" w:rsidSect="0002793D">
          <w:headerReference w:type="default" r:id="rId8"/>
          <w:headerReference w:type="first" r:id="rId9"/>
          <w:footerReference w:type="first" r:id="rId10"/>
          <w:pgSz w:w="11907" w:h="16840" w:code="9"/>
          <w:pgMar w:top="993" w:right="1701" w:bottom="1418" w:left="1701" w:header="680" w:footer="347" w:gutter="0"/>
          <w:pgNumType w:start="1"/>
          <w:cols w:space="720"/>
        </w:sectPr>
      </w:pPr>
    </w:p>
    <w:p w14:paraId="18B92CD2" w14:textId="739B4AF7" w:rsidR="00A30AB1" w:rsidRPr="00107979" w:rsidRDefault="00A30AB1">
      <w:pPr>
        <w:spacing w:after="0"/>
        <w:rPr>
          <w:rFonts w:ascii="Arial" w:hAnsi="Arial" w:cs="Arial"/>
          <w:b/>
          <w:bCs/>
          <w:sz w:val="16"/>
        </w:rPr>
      </w:pPr>
    </w:p>
    <w:bookmarkEnd w:id="0"/>
    <w:p w14:paraId="7C9D1E15" w14:textId="44EA52F0" w:rsidR="00B151FC" w:rsidRPr="00107979" w:rsidRDefault="00B151FC" w:rsidP="00A43E79">
      <w:pPr>
        <w:spacing w:after="0"/>
        <w:ind w:left="0"/>
        <w:rPr>
          <w:sz w:val="8"/>
        </w:rPr>
      </w:pPr>
    </w:p>
    <w:p w14:paraId="7C9D1E16" w14:textId="77777777" w:rsidR="00B151FC" w:rsidRPr="00107979" w:rsidRDefault="00B151FC">
      <w:pPr>
        <w:pStyle w:val="TitlePageTitle"/>
        <w:rPr>
          <w:sz w:val="32"/>
          <w:szCs w:val="32"/>
        </w:rPr>
      </w:pPr>
      <w:r w:rsidRPr="00107979">
        <w:rPr>
          <w:sz w:val="32"/>
          <w:szCs w:val="32"/>
        </w:rPr>
        <w:t>Tender Schedules</w:t>
      </w:r>
    </w:p>
    <w:p w14:paraId="7C9D1E17" w14:textId="77777777" w:rsidR="00B151FC" w:rsidRPr="00107979" w:rsidRDefault="00B151FC">
      <w:pPr>
        <w:pBdr>
          <w:bottom w:val="single" w:sz="36" w:space="1" w:color="auto"/>
        </w:pBdr>
      </w:pPr>
      <w:bookmarkStart w:id="1" w:name="GC21_Line"/>
    </w:p>
    <w:bookmarkEnd w:id="1"/>
    <w:p w14:paraId="7C9D1E18" w14:textId="77777777" w:rsidR="00B151FC" w:rsidRPr="00107979" w:rsidRDefault="00B151FC">
      <w:pPr>
        <w:spacing w:after="0"/>
        <w:rPr>
          <w:sz w:val="8"/>
        </w:rPr>
      </w:pPr>
    </w:p>
    <w:p w14:paraId="7C9D1E19" w14:textId="77777777" w:rsidR="00B151FC" w:rsidRPr="00107979" w:rsidRDefault="00B151FC">
      <w:pPr>
        <w:pStyle w:val="TitlePageTitle"/>
        <w:rPr>
          <w:sz w:val="32"/>
          <w:szCs w:val="32"/>
        </w:rPr>
      </w:pPr>
      <w:r w:rsidRPr="00107979">
        <w:rPr>
          <w:sz w:val="32"/>
          <w:szCs w:val="32"/>
        </w:rPr>
        <w:t>Table of Contents</w:t>
      </w:r>
    </w:p>
    <w:bookmarkStart w:id="2" w:name="GC21_ToC_TS"/>
    <w:p w14:paraId="151BF959" w14:textId="0ADBC56A" w:rsidR="005B2BAA" w:rsidRDefault="003D780D">
      <w:pPr>
        <w:pStyle w:val="TOC2"/>
        <w:tabs>
          <w:tab w:val="left" w:pos="1474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</w:pPr>
      <w:r w:rsidRPr="00107979">
        <w:fldChar w:fldCharType="begin"/>
      </w:r>
      <w:r w:rsidR="00B151FC" w:rsidRPr="00107979">
        <w:instrText xml:space="preserve"> TOC \o "1-2" \z </w:instrText>
      </w:r>
      <w:r w:rsidRPr="00107979">
        <w:fldChar w:fldCharType="separate"/>
      </w:r>
      <w:r w:rsidR="005B2BAA" w:rsidRPr="00D22398">
        <w:rPr>
          <w:b w:val="0"/>
          <w:noProof/>
        </w:rPr>
        <w:t>1</w:t>
      </w:r>
      <w:r w:rsidR="005B2BAA"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  <w:tab/>
      </w:r>
      <w:r w:rsidR="005B2BAA">
        <w:rPr>
          <w:noProof/>
        </w:rPr>
        <w:t>Tender Form</w:t>
      </w:r>
      <w:r w:rsidR="005B2BAA">
        <w:rPr>
          <w:noProof/>
          <w:webHidden/>
        </w:rPr>
        <w:tab/>
      </w:r>
      <w:r w:rsidR="005B2BAA">
        <w:rPr>
          <w:noProof/>
          <w:webHidden/>
        </w:rPr>
        <w:fldChar w:fldCharType="begin"/>
      </w:r>
      <w:r w:rsidR="005B2BAA">
        <w:rPr>
          <w:noProof/>
          <w:webHidden/>
        </w:rPr>
        <w:instrText xml:space="preserve"> PAGEREF _Toc140572942 \h </w:instrText>
      </w:r>
      <w:r w:rsidR="005B2BAA">
        <w:rPr>
          <w:noProof/>
          <w:webHidden/>
        </w:rPr>
      </w:r>
      <w:r w:rsidR="005B2BAA">
        <w:rPr>
          <w:noProof/>
          <w:webHidden/>
        </w:rPr>
        <w:fldChar w:fldCharType="separate"/>
      </w:r>
      <w:r w:rsidR="005B2BAA">
        <w:rPr>
          <w:noProof/>
          <w:webHidden/>
        </w:rPr>
        <w:t>1</w:t>
      </w:r>
      <w:r w:rsidR="005B2BAA">
        <w:rPr>
          <w:noProof/>
          <w:webHidden/>
        </w:rPr>
        <w:fldChar w:fldCharType="end"/>
      </w:r>
    </w:p>
    <w:p w14:paraId="6D39828D" w14:textId="5882714A" w:rsidR="005B2BAA" w:rsidRDefault="005B2BAA">
      <w:pPr>
        <w:pStyle w:val="TOC2"/>
        <w:tabs>
          <w:tab w:val="left" w:pos="1474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</w:pPr>
      <w:r w:rsidRPr="00D22398">
        <w:rPr>
          <w:b w:val="0"/>
          <w:noProof/>
        </w:rPr>
        <w:t>2</w:t>
      </w:r>
      <w:r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  <w:tab/>
      </w:r>
      <w:r>
        <w:rPr>
          <w:noProof/>
        </w:rPr>
        <w:t>Schedule of Prices - Lump Sum</w:t>
      </w:r>
      <w:r>
        <w:rPr>
          <w:noProof/>
          <w:webHidden/>
        </w:rPr>
        <w:tab/>
      </w:r>
      <w:r>
        <w:rPr>
          <w:noProof/>
          <w:webHidden/>
        </w:rPr>
        <w:fldChar w:fldCharType="begin"/>
      </w:r>
      <w:r>
        <w:rPr>
          <w:noProof/>
          <w:webHidden/>
        </w:rPr>
        <w:instrText xml:space="preserve"> PAGEREF _Toc140572943 \h </w:instrText>
      </w:r>
      <w:r>
        <w:rPr>
          <w:noProof/>
          <w:webHidden/>
        </w:rPr>
      </w:r>
      <w:r>
        <w:rPr>
          <w:noProof/>
          <w:webHidden/>
        </w:rPr>
        <w:fldChar w:fldCharType="separate"/>
      </w:r>
      <w:r>
        <w:rPr>
          <w:noProof/>
          <w:webHidden/>
        </w:rPr>
        <w:t>2</w:t>
      </w:r>
      <w:r>
        <w:rPr>
          <w:noProof/>
          <w:webHidden/>
        </w:rPr>
        <w:fldChar w:fldCharType="end"/>
      </w:r>
    </w:p>
    <w:p w14:paraId="52525667" w14:textId="1DF363C9" w:rsidR="005B2BAA" w:rsidRDefault="005B2BAA">
      <w:pPr>
        <w:pStyle w:val="TOC2"/>
        <w:tabs>
          <w:tab w:val="left" w:pos="1474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</w:pPr>
      <w:r w:rsidRPr="00D22398">
        <w:rPr>
          <w:b w:val="0"/>
          <w:noProof/>
        </w:rPr>
        <w:t>3</w:t>
      </w:r>
      <w:r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  <w:tab/>
      </w:r>
      <w:r>
        <w:rPr>
          <w:noProof/>
        </w:rPr>
        <w:t>Schedule of Weighted Non-Price Criteria Information</w:t>
      </w:r>
      <w:r>
        <w:rPr>
          <w:noProof/>
          <w:webHidden/>
        </w:rPr>
        <w:tab/>
      </w:r>
      <w:r>
        <w:rPr>
          <w:noProof/>
          <w:webHidden/>
        </w:rPr>
        <w:fldChar w:fldCharType="begin"/>
      </w:r>
      <w:r>
        <w:rPr>
          <w:noProof/>
          <w:webHidden/>
        </w:rPr>
        <w:instrText xml:space="preserve"> PAGEREF _Toc140572944 \h </w:instrText>
      </w:r>
      <w:r>
        <w:rPr>
          <w:noProof/>
          <w:webHidden/>
        </w:rPr>
      </w:r>
      <w:r>
        <w:rPr>
          <w:noProof/>
          <w:webHidden/>
        </w:rPr>
        <w:fldChar w:fldCharType="separate"/>
      </w:r>
      <w:r>
        <w:rPr>
          <w:noProof/>
          <w:webHidden/>
        </w:rPr>
        <w:t>4</w:t>
      </w:r>
      <w:r>
        <w:rPr>
          <w:noProof/>
          <w:webHidden/>
        </w:rPr>
        <w:fldChar w:fldCharType="end"/>
      </w:r>
    </w:p>
    <w:p w14:paraId="3BC99EEF" w14:textId="27A269D3" w:rsidR="005B2BAA" w:rsidRDefault="005B2BAA">
      <w:pPr>
        <w:pStyle w:val="TOC2"/>
        <w:tabs>
          <w:tab w:val="left" w:pos="1474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</w:pPr>
      <w:r w:rsidRPr="00D22398">
        <w:rPr>
          <w:b w:val="0"/>
          <w:noProof/>
        </w:rPr>
        <w:t>4</w:t>
      </w:r>
      <w:r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  <w:tab/>
      </w:r>
      <w:r>
        <w:rPr>
          <w:noProof/>
        </w:rPr>
        <w:t>Schedule of Quality Management Information</w:t>
      </w:r>
      <w:r>
        <w:rPr>
          <w:noProof/>
          <w:webHidden/>
        </w:rPr>
        <w:tab/>
      </w:r>
      <w:r>
        <w:rPr>
          <w:noProof/>
          <w:webHidden/>
        </w:rPr>
        <w:fldChar w:fldCharType="begin"/>
      </w:r>
      <w:r>
        <w:rPr>
          <w:noProof/>
          <w:webHidden/>
        </w:rPr>
        <w:instrText xml:space="preserve"> PAGEREF _Toc140572945 \h </w:instrText>
      </w:r>
      <w:r>
        <w:rPr>
          <w:noProof/>
          <w:webHidden/>
        </w:rPr>
      </w:r>
      <w:r>
        <w:rPr>
          <w:noProof/>
          <w:webHidden/>
        </w:rPr>
        <w:fldChar w:fldCharType="separate"/>
      </w:r>
      <w:r>
        <w:rPr>
          <w:noProof/>
          <w:webHidden/>
        </w:rPr>
        <w:t>5</w:t>
      </w:r>
      <w:r>
        <w:rPr>
          <w:noProof/>
          <w:webHidden/>
        </w:rPr>
        <w:fldChar w:fldCharType="end"/>
      </w:r>
    </w:p>
    <w:p w14:paraId="40E317C8" w14:textId="5EE897EC" w:rsidR="005B2BAA" w:rsidRDefault="005B2BAA">
      <w:pPr>
        <w:pStyle w:val="TOC2"/>
        <w:tabs>
          <w:tab w:val="left" w:pos="1474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</w:pPr>
      <w:r w:rsidRPr="00D22398">
        <w:rPr>
          <w:b w:val="0"/>
          <w:noProof/>
        </w:rPr>
        <w:t>5</w:t>
      </w:r>
      <w:r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  <w:tab/>
      </w:r>
      <w:r>
        <w:rPr>
          <w:noProof/>
        </w:rPr>
        <w:t>Schedule of WHS Management Information: Part A</w:t>
      </w:r>
      <w:r>
        <w:rPr>
          <w:noProof/>
          <w:webHidden/>
        </w:rPr>
        <w:tab/>
      </w:r>
      <w:r>
        <w:rPr>
          <w:noProof/>
          <w:webHidden/>
        </w:rPr>
        <w:fldChar w:fldCharType="begin"/>
      </w:r>
      <w:r>
        <w:rPr>
          <w:noProof/>
          <w:webHidden/>
        </w:rPr>
        <w:instrText xml:space="preserve"> PAGEREF _Toc140572946 \h </w:instrText>
      </w:r>
      <w:r>
        <w:rPr>
          <w:noProof/>
          <w:webHidden/>
        </w:rPr>
      </w:r>
      <w:r>
        <w:rPr>
          <w:noProof/>
          <w:webHidden/>
        </w:rPr>
        <w:fldChar w:fldCharType="separate"/>
      </w:r>
      <w:r>
        <w:rPr>
          <w:noProof/>
          <w:webHidden/>
        </w:rPr>
        <w:t>6</w:t>
      </w:r>
      <w:r>
        <w:rPr>
          <w:noProof/>
          <w:webHidden/>
        </w:rPr>
        <w:fldChar w:fldCharType="end"/>
      </w:r>
    </w:p>
    <w:p w14:paraId="63142F24" w14:textId="712B57C5" w:rsidR="005B2BAA" w:rsidRDefault="005B2BAA">
      <w:pPr>
        <w:pStyle w:val="TOC2"/>
        <w:tabs>
          <w:tab w:val="left" w:pos="1474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</w:pPr>
      <w:r w:rsidRPr="00D22398">
        <w:rPr>
          <w:b w:val="0"/>
          <w:noProof/>
        </w:rPr>
        <w:t>6</w:t>
      </w:r>
      <w:r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  <w:tab/>
      </w:r>
      <w:r>
        <w:rPr>
          <w:noProof/>
        </w:rPr>
        <w:t>Schedule of WHS Management Information: Part B</w:t>
      </w:r>
      <w:r>
        <w:rPr>
          <w:noProof/>
          <w:webHidden/>
        </w:rPr>
        <w:tab/>
      </w:r>
      <w:r>
        <w:rPr>
          <w:noProof/>
          <w:webHidden/>
        </w:rPr>
        <w:fldChar w:fldCharType="begin"/>
      </w:r>
      <w:r>
        <w:rPr>
          <w:noProof/>
          <w:webHidden/>
        </w:rPr>
        <w:instrText xml:space="preserve"> PAGEREF _Toc140572947 \h </w:instrText>
      </w:r>
      <w:r>
        <w:rPr>
          <w:noProof/>
          <w:webHidden/>
        </w:rPr>
      </w:r>
      <w:r>
        <w:rPr>
          <w:noProof/>
          <w:webHidden/>
        </w:rPr>
        <w:fldChar w:fldCharType="separate"/>
      </w:r>
      <w:r>
        <w:rPr>
          <w:noProof/>
          <w:webHidden/>
        </w:rPr>
        <w:t>7</w:t>
      </w:r>
      <w:r>
        <w:rPr>
          <w:noProof/>
          <w:webHidden/>
        </w:rPr>
        <w:fldChar w:fldCharType="end"/>
      </w:r>
    </w:p>
    <w:p w14:paraId="18616FF7" w14:textId="19006B94" w:rsidR="005B2BAA" w:rsidRDefault="005B2BAA">
      <w:pPr>
        <w:pStyle w:val="TOC2"/>
        <w:tabs>
          <w:tab w:val="left" w:pos="1474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</w:pPr>
      <w:r w:rsidRPr="00D22398">
        <w:rPr>
          <w:b w:val="0"/>
          <w:noProof/>
        </w:rPr>
        <w:t>7</w:t>
      </w:r>
      <w:r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  <w:tab/>
      </w:r>
      <w:r>
        <w:rPr>
          <w:noProof/>
        </w:rPr>
        <w:t>Schedule of Environmental Management Information: Part A</w:t>
      </w:r>
      <w:r>
        <w:rPr>
          <w:noProof/>
          <w:webHidden/>
        </w:rPr>
        <w:tab/>
      </w:r>
      <w:r>
        <w:rPr>
          <w:noProof/>
          <w:webHidden/>
        </w:rPr>
        <w:fldChar w:fldCharType="begin"/>
      </w:r>
      <w:r>
        <w:rPr>
          <w:noProof/>
          <w:webHidden/>
        </w:rPr>
        <w:instrText xml:space="preserve"> PAGEREF _Toc140572948 \h </w:instrText>
      </w:r>
      <w:r>
        <w:rPr>
          <w:noProof/>
          <w:webHidden/>
        </w:rPr>
      </w:r>
      <w:r>
        <w:rPr>
          <w:noProof/>
          <w:webHidden/>
        </w:rPr>
        <w:fldChar w:fldCharType="separate"/>
      </w:r>
      <w:r>
        <w:rPr>
          <w:noProof/>
          <w:webHidden/>
        </w:rPr>
        <w:t>8</w:t>
      </w:r>
      <w:r>
        <w:rPr>
          <w:noProof/>
          <w:webHidden/>
        </w:rPr>
        <w:fldChar w:fldCharType="end"/>
      </w:r>
    </w:p>
    <w:p w14:paraId="6D11222E" w14:textId="42D28707" w:rsidR="005B2BAA" w:rsidRDefault="005B2BAA">
      <w:pPr>
        <w:pStyle w:val="TOC2"/>
        <w:tabs>
          <w:tab w:val="left" w:pos="1474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</w:pPr>
      <w:r w:rsidRPr="00D22398">
        <w:rPr>
          <w:b w:val="0"/>
          <w:noProof/>
        </w:rPr>
        <w:t>8</w:t>
      </w:r>
      <w:r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  <w:tab/>
      </w:r>
      <w:r>
        <w:rPr>
          <w:noProof/>
        </w:rPr>
        <w:t>Schedule of Environmental Management Information: Part B</w:t>
      </w:r>
      <w:r>
        <w:rPr>
          <w:noProof/>
          <w:webHidden/>
        </w:rPr>
        <w:tab/>
      </w:r>
      <w:r>
        <w:rPr>
          <w:noProof/>
          <w:webHidden/>
        </w:rPr>
        <w:fldChar w:fldCharType="begin"/>
      </w:r>
      <w:r>
        <w:rPr>
          <w:noProof/>
          <w:webHidden/>
        </w:rPr>
        <w:instrText xml:space="preserve"> PAGEREF _Toc140572949 \h </w:instrText>
      </w:r>
      <w:r>
        <w:rPr>
          <w:noProof/>
          <w:webHidden/>
        </w:rPr>
      </w:r>
      <w:r>
        <w:rPr>
          <w:noProof/>
          <w:webHidden/>
        </w:rPr>
        <w:fldChar w:fldCharType="separate"/>
      </w:r>
      <w:r>
        <w:rPr>
          <w:noProof/>
          <w:webHidden/>
        </w:rPr>
        <w:t>9</w:t>
      </w:r>
      <w:r>
        <w:rPr>
          <w:noProof/>
          <w:webHidden/>
        </w:rPr>
        <w:fldChar w:fldCharType="end"/>
      </w:r>
    </w:p>
    <w:p w14:paraId="45593B8B" w14:textId="5E56D91B" w:rsidR="005B2BAA" w:rsidRDefault="005B2BAA">
      <w:pPr>
        <w:pStyle w:val="TOC2"/>
        <w:tabs>
          <w:tab w:val="left" w:pos="1474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</w:pPr>
      <w:r w:rsidRPr="00D22398">
        <w:rPr>
          <w:b w:val="0"/>
          <w:noProof/>
        </w:rPr>
        <w:t>9</w:t>
      </w:r>
      <w:r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en-US"/>
        </w:rPr>
        <w:tab/>
      </w:r>
      <w:r>
        <w:rPr>
          <w:noProof/>
        </w:rPr>
        <w:t>Schedule of Financial Assessment Information</w:t>
      </w:r>
      <w:r>
        <w:rPr>
          <w:noProof/>
          <w:webHidden/>
        </w:rPr>
        <w:tab/>
      </w:r>
      <w:r>
        <w:rPr>
          <w:noProof/>
          <w:webHidden/>
        </w:rPr>
        <w:fldChar w:fldCharType="begin"/>
      </w:r>
      <w:r>
        <w:rPr>
          <w:noProof/>
          <w:webHidden/>
        </w:rPr>
        <w:instrText xml:space="preserve"> PAGEREF _Toc140572950 \h </w:instrText>
      </w:r>
      <w:r>
        <w:rPr>
          <w:noProof/>
          <w:webHidden/>
        </w:rPr>
      </w:r>
      <w:r>
        <w:rPr>
          <w:noProof/>
          <w:webHidden/>
        </w:rPr>
        <w:fldChar w:fldCharType="separate"/>
      </w:r>
      <w:r>
        <w:rPr>
          <w:noProof/>
          <w:webHidden/>
        </w:rPr>
        <w:t>10</w:t>
      </w:r>
      <w:r>
        <w:rPr>
          <w:noProof/>
          <w:webHidden/>
        </w:rPr>
        <w:fldChar w:fldCharType="end"/>
      </w:r>
    </w:p>
    <w:p w14:paraId="7C9D1E2F" w14:textId="0B4E0EA7" w:rsidR="00B151FC" w:rsidRPr="00107979" w:rsidRDefault="003D780D">
      <w:pPr>
        <w:spacing w:after="0"/>
        <w:sectPr w:rsidR="00B151FC" w:rsidRPr="00107979" w:rsidSect="0002793D">
          <w:pgSz w:w="11907" w:h="16840" w:code="9"/>
          <w:pgMar w:top="993" w:right="1701" w:bottom="1418" w:left="1701" w:header="680" w:footer="347" w:gutter="0"/>
          <w:pgNumType w:start="1"/>
          <w:cols w:space="720"/>
        </w:sectPr>
      </w:pPr>
      <w:r w:rsidRPr="00107979">
        <w:fldChar w:fldCharType="end"/>
      </w:r>
      <w:bookmarkEnd w:id="2"/>
    </w:p>
    <w:p w14:paraId="7C9D1E30" w14:textId="77777777" w:rsidR="00B151FC" w:rsidRPr="00107979" w:rsidRDefault="00B151FC">
      <w:pPr>
        <w:spacing w:after="0"/>
        <w:rPr>
          <w:sz w:val="8"/>
        </w:rPr>
      </w:pPr>
    </w:p>
    <w:p w14:paraId="7C9D1E32" w14:textId="77777777" w:rsidR="00B151FC" w:rsidRPr="00107979" w:rsidRDefault="00B151FC">
      <w:pPr>
        <w:pStyle w:val="Heading2"/>
      </w:pPr>
      <w:bookmarkStart w:id="3" w:name="_Toc184801707"/>
      <w:bookmarkStart w:id="4" w:name="_Toc184801727"/>
      <w:bookmarkStart w:id="5" w:name="_Toc400628784"/>
      <w:bookmarkStart w:id="6" w:name="_Toc401822017"/>
      <w:bookmarkStart w:id="7" w:name="_Toc452474522"/>
      <w:bookmarkStart w:id="8" w:name="_Toc456877590"/>
      <w:bookmarkStart w:id="9" w:name="_Toc140572942"/>
      <w:r w:rsidRPr="00107979">
        <w:t>Tender Form</w:t>
      </w:r>
      <w:bookmarkEnd w:id="3"/>
      <w:bookmarkEnd w:id="4"/>
      <w:bookmarkEnd w:id="5"/>
      <w:bookmarkEnd w:id="6"/>
      <w:bookmarkEnd w:id="7"/>
      <w:bookmarkEnd w:id="8"/>
      <w:bookmarkEnd w:id="9"/>
    </w:p>
    <w:p w14:paraId="7C9D1E34" w14:textId="77777777" w:rsidR="00B151FC" w:rsidRPr="00107979" w:rsidRDefault="00B151FC">
      <w:pPr>
        <w:pStyle w:val="Heading4"/>
      </w:pPr>
      <w:r w:rsidRPr="00107979">
        <w:t>Tender Closing Office</w:t>
      </w:r>
    </w:p>
    <w:p w14:paraId="7C9D1E36" w14:textId="77777777" w:rsidR="00B151FC" w:rsidRPr="00107979" w:rsidRDefault="00B151FC" w:rsidP="00606E44">
      <w:pPr>
        <w:spacing w:after="0"/>
        <w:rPr>
          <w:sz w:val="8"/>
        </w:rPr>
      </w:pPr>
    </w:p>
    <w:tbl>
      <w:tblPr>
        <w:tblW w:w="0" w:type="auto"/>
        <w:tblInd w:w="1134" w:type="dxa"/>
        <w:tblLook w:val="0000" w:firstRow="0" w:lastRow="0" w:firstColumn="0" w:lastColumn="0" w:noHBand="0" w:noVBand="0"/>
      </w:tblPr>
      <w:tblGrid>
        <w:gridCol w:w="1764"/>
        <w:gridCol w:w="5538"/>
      </w:tblGrid>
      <w:tr w:rsidR="00B151FC" w:rsidRPr="00107979" w14:paraId="7C9D1E39" w14:textId="77777777" w:rsidTr="00D54CB6">
        <w:tc>
          <w:tcPr>
            <w:tcW w:w="1764" w:type="dxa"/>
          </w:tcPr>
          <w:p w14:paraId="7C9D1E37" w14:textId="77777777" w:rsidR="00B151FC" w:rsidRPr="00107979" w:rsidRDefault="00B151FC">
            <w:pPr>
              <w:pStyle w:val="TableText0"/>
            </w:pPr>
            <w:r w:rsidRPr="00107979">
              <w:t>Name:</w:t>
            </w:r>
          </w:p>
        </w:tc>
        <w:tc>
          <w:tcPr>
            <w:tcW w:w="5538" w:type="dxa"/>
          </w:tcPr>
          <w:p w14:paraId="7C9D1E38" w14:textId="7CAE27AA" w:rsidR="00B151FC" w:rsidRPr="00107979" w:rsidRDefault="00181D1A">
            <w:pPr>
              <w:pStyle w:val="TableText0"/>
            </w:pPr>
            <w:r>
              <w:t>Stephen Targett</w:t>
            </w:r>
          </w:p>
        </w:tc>
      </w:tr>
      <w:tr w:rsidR="00B151FC" w:rsidRPr="00107979" w14:paraId="7C9D1E3D" w14:textId="77777777" w:rsidTr="00D54CB6">
        <w:tc>
          <w:tcPr>
            <w:tcW w:w="1764" w:type="dxa"/>
          </w:tcPr>
          <w:p w14:paraId="7C9D1E3A" w14:textId="77777777" w:rsidR="00B151FC" w:rsidRPr="00107979" w:rsidRDefault="00B151FC">
            <w:pPr>
              <w:pStyle w:val="TableText0"/>
            </w:pPr>
            <w:r w:rsidRPr="00107979">
              <w:t>Address:</w:t>
            </w:r>
          </w:p>
        </w:tc>
        <w:tc>
          <w:tcPr>
            <w:tcW w:w="5538" w:type="dxa"/>
          </w:tcPr>
          <w:p w14:paraId="7C9D1E3B" w14:textId="7F44ED34" w:rsidR="00B151FC" w:rsidRDefault="00181D1A">
            <w:pPr>
              <w:pStyle w:val="TableText0"/>
            </w:pPr>
            <w:r>
              <w:t>255 Sheridan St</w:t>
            </w:r>
          </w:p>
          <w:p w14:paraId="7C9D1E3C" w14:textId="0E169CF2" w:rsidR="00B151FC" w:rsidRPr="00107979" w:rsidRDefault="00181D1A">
            <w:pPr>
              <w:pStyle w:val="TableText0"/>
            </w:pPr>
            <w:r>
              <w:t>Gundagai NSW 2722</w:t>
            </w:r>
          </w:p>
        </w:tc>
      </w:tr>
    </w:tbl>
    <w:p w14:paraId="7C9D1E41" w14:textId="77777777" w:rsidR="00B151FC" w:rsidRPr="00107979" w:rsidRDefault="00B151FC">
      <w:pPr>
        <w:spacing w:after="0"/>
        <w:rPr>
          <w:sz w:val="8"/>
        </w:rPr>
      </w:pPr>
    </w:p>
    <w:p w14:paraId="7C9D1E42" w14:textId="77777777" w:rsidR="00B151FC" w:rsidRPr="00107979" w:rsidRDefault="00B151FC">
      <w:pPr>
        <w:pStyle w:val="Heading4"/>
      </w:pPr>
      <w:r w:rsidRPr="00107979">
        <w:t>Tenderer’s Details</w:t>
      </w:r>
    </w:p>
    <w:p w14:paraId="7C9D1E43" w14:textId="77777777" w:rsidR="00B151FC" w:rsidRPr="00107979" w:rsidRDefault="00B151FC" w:rsidP="00606E44">
      <w:pPr>
        <w:spacing w:after="0"/>
        <w:rPr>
          <w:sz w:val="8"/>
        </w:rPr>
      </w:pPr>
      <w:bookmarkStart w:id="10" w:name="GC21_TF_Tenderers_Details"/>
    </w:p>
    <w:tbl>
      <w:tblPr>
        <w:tblW w:w="0" w:type="auto"/>
        <w:tblInd w:w="1134" w:type="dxa"/>
        <w:tblLook w:val="0000" w:firstRow="0" w:lastRow="0" w:firstColumn="0" w:lastColumn="0" w:noHBand="0" w:noVBand="0"/>
      </w:tblPr>
      <w:tblGrid>
        <w:gridCol w:w="1764"/>
        <w:gridCol w:w="5579"/>
      </w:tblGrid>
      <w:tr w:rsidR="00B151FC" w:rsidRPr="00107979" w14:paraId="7C9D1E48" w14:textId="77777777" w:rsidTr="00D54CB6">
        <w:tc>
          <w:tcPr>
            <w:tcW w:w="1764" w:type="dxa"/>
          </w:tcPr>
          <w:p w14:paraId="7C9D1E44" w14:textId="77777777" w:rsidR="00B151FC" w:rsidRPr="00107979" w:rsidRDefault="00B151FC">
            <w:pPr>
              <w:pStyle w:val="TableText0"/>
            </w:pPr>
            <w:r w:rsidRPr="00107979">
              <w:t>Name:</w:t>
            </w:r>
            <w:r w:rsidRPr="00107979">
              <w:br/>
              <w:t>(in block letters)</w:t>
            </w:r>
          </w:p>
        </w:tc>
        <w:tc>
          <w:tcPr>
            <w:tcW w:w="5579" w:type="dxa"/>
          </w:tcPr>
          <w:p w14:paraId="7C9D1E45" w14:textId="77777777" w:rsidR="00B151FC" w:rsidRPr="00107979" w:rsidRDefault="00B151FC">
            <w:pPr>
              <w:pStyle w:val="TableText0"/>
            </w:pPr>
            <w:r w:rsidRPr="00107979">
              <w:t>………………………………………………………….…………</w:t>
            </w:r>
          </w:p>
          <w:p w14:paraId="7C9D1E46" w14:textId="77777777" w:rsidR="00B151FC" w:rsidRPr="00107979" w:rsidRDefault="00B151FC">
            <w:pPr>
              <w:pStyle w:val="TableText0"/>
            </w:pPr>
            <w:r w:rsidRPr="00107979">
              <w:t>……………………………………………………….……………</w:t>
            </w:r>
          </w:p>
          <w:p w14:paraId="7C9D1E47" w14:textId="77777777" w:rsidR="00B151FC" w:rsidRPr="00107979" w:rsidRDefault="00B151FC">
            <w:pPr>
              <w:pStyle w:val="TableText0"/>
            </w:pPr>
            <w:r w:rsidRPr="00107979">
              <w:t>ABN ...………………….…………………………….….……….</w:t>
            </w:r>
          </w:p>
        </w:tc>
      </w:tr>
      <w:tr w:rsidR="00B151FC" w:rsidRPr="00107979" w14:paraId="7C9D1E4B" w14:textId="77777777" w:rsidTr="00D54CB6">
        <w:tc>
          <w:tcPr>
            <w:tcW w:w="1764" w:type="dxa"/>
          </w:tcPr>
          <w:p w14:paraId="7C9D1E49" w14:textId="77777777" w:rsidR="00B151FC" w:rsidRPr="00107979" w:rsidRDefault="00B151FC">
            <w:pPr>
              <w:pStyle w:val="TableText0"/>
              <w:rPr>
                <w:sz w:val="8"/>
              </w:rPr>
            </w:pPr>
          </w:p>
        </w:tc>
        <w:tc>
          <w:tcPr>
            <w:tcW w:w="5579" w:type="dxa"/>
          </w:tcPr>
          <w:p w14:paraId="7C9D1E4A" w14:textId="77777777" w:rsidR="00B151FC" w:rsidRPr="00107979" w:rsidRDefault="00B151FC">
            <w:pPr>
              <w:pStyle w:val="TableText0"/>
              <w:rPr>
                <w:sz w:val="8"/>
              </w:rPr>
            </w:pPr>
          </w:p>
        </w:tc>
      </w:tr>
      <w:tr w:rsidR="00B151FC" w:rsidRPr="00107979" w14:paraId="7C9D1E4F" w14:textId="77777777" w:rsidTr="00D54CB6">
        <w:tc>
          <w:tcPr>
            <w:tcW w:w="1764" w:type="dxa"/>
          </w:tcPr>
          <w:p w14:paraId="7C9D1E4C" w14:textId="77777777" w:rsidR="00B151FC" w:rsidRPr="00107979" w:rsidRDefault="00B151FC">
            <w:pPr>
              <w:pStyle w:val="TableText0"/>
            </w:pPr>
            <w:r w:rsidRPr="00107979">
              <w:t>Address:</w:t>
            </w:r>
          </w:p>
        </w:tc>
        <w:tc>
          <w:tcPr>
            <w:tcW w:w="5579" w:type="dxa"/>
          </w:tcPr>
          <w:p w14:paraId="7C9D1E4D" w14:textId="77777777" w:rsidR="00B151FC" w:rsidRPr="00107979" w:rsidRDefault="00B151FC">
            <w:pPr>
              <w:pStyle w:val="TableText0"/>
            </w:pPr>
            <w:r w:rsidRPr="00107979">
              <w:t>……………………………………………………….……………</w:t>
            </w:r>
          </w:p>
          <w:p w14:paraId="7C9D1E4E" w14:textId="77777777" w:rsidR="00B151FC" w:rsidRPr="00107979" w:rsidRDefault="00B151FC">
            <w:pPr>
              <w:pStyle w:val="TableText0"/>
            </w:pPr>
            <w:r w:rsidRPr="00107979">
              <w:t>………………………………………………………….…………</w:t>
            </w:r>
          </w:p>
        </w:tc>
      </w:tr>
      <w:tr w:rsidR="00B151FC" w:rsidRPr="00107979" w14:paraId="7C9D1E52" w14:textId="77777777" w:rsidTr="00D54CB6">
        <w:tc>
          <w:tcPr>
            <w:tcW w:w="1764" w:type="dxa"/>
          </w:tcPr>
          <w:p w14:paraId="7C9D1E50" w14:textId="77777777" w:rsidR="00B151FC" w:rsidRPr="00107979" w:rsidRDefault="00B151FC">
            <w:pPr>
              <w:pStyle w:val="TableText0"/>
              <w:rPr>
                <w:sz w:val="8"/>
              </w:rPr>
            </w:pPr>
          </w:p>
        </w:tc>
        <w:tc>
          <w:tcPr>
            <w:tcW w:w="5579" w:type="dxa"/>
          </w:tcPr>
          <w:p w14:paraId="7C9D1E51" w14:textId="77777777" w:rsidR="00B151FC" w:rsidRPr="00107979" w:rsidRDefault="00B151FC">
            <w:pPr>
              <w:pStyle w:val="TableText0"/>
              <w:rPr>
                <w:sz w:val="8"/>
              </w:rPr>
            </w:pPr>
          </w:p>
        </w:tc>
      </w:tr>
      <w:tr w:rsidR="00B151FC" w:rsidRPr="00107979" w14:paraId="7C9D1E55" w14:textId="77777777" w:rsidTr="00D54CB6">
        <w:tc>
          <w:tcPr>
            <w:tcW w:w="1764" w:type="dxa"/>
          </w:tcPr>
          <w:p w14:paraId="7C9D1E53" w14:textId="77777777" w:rsidR="00B151FC" w:rsidRPr="00107979" w:rsidRDefault="00B151FC">
            <w:pPr>
              <w:pStyle w:val="TableText0"/>
            </w:pPr>
            <w:r w:rsidRPr="00107979">
              <w:t>Telephone number:</w:t>
            </w:r>
          </w:p>
        </w:tc>
        <w:tc>
          <w:tcPr>
            <w:tcW w:w="5579" w:type="dxa"/>
          </w:tcPr>
          <w:p w14:paraId="7C9D1E54" w14:textId="1B12A80D" w:rsidR="00B151FC" w:rsidRPr="00107979" w:rsidRDefault="00B151FC">
            <w:pPr>
              <w:pStyle w:val="TableText0"/>
            </w:pPr>
            <w:r w:rsidRPr="00107979">
              <w:t>…………………………..:…………………….</w:t>
            </w:r>
          </w:p>
        </w:tc>
      </w:tr>
      <w:tr w:rsidR="00B151FC" w:rsidRPr="00107979" w14:paraId="7C9D1E58" w14:textId="77777777" w:rsidTr="00D54CB6">
        <w:tc>
          <w:tcPr>
            <w:tcW w:w="1764" w:type="dxa"/>
          </w:tcPr>
          <w:p w14:paraId="7C9D1E56" w14:textId="77777777" w:rsidR="00B151FC" w:rsidRPr="00107979" w:rsidRDefault="00B151FC">
            <w:pPr>
              <w:pStyle w:val="TableText0"/>
            </w:pPr>
            <w:r w:rsidRPr="00107979">
              <w:t>e-mail address:</w:t>
            </w:r>
          </w:p>
        </w:tc>
        <w:tc>
          <w:tcPr>
            <w:tcW w:w="5579" w:type="dxa"/>
          </w:tcPr>
          <w:p w14:paraId="7C9D1E57" w14:textId="77777777" w:rsidR="00B151FC" w:rsidRPr="00107979" w:rsidRDefault="00B151FC">
            <w:pPr>
              <w:pStyle w:val="TableText0"/>
            </w:pPr>
            <w:r w:rsidRPr="00107979">
              <w:t>………………………………………………………….…………</w:t>
            </w:r>
          </w:p>
        </w:tc>
      </w:tr>
      <w:tr w:rsidR="00B151FC" w:rsidRPr="00107979" w14:paraId="7C9D1E5B" w14:textId="77777777" w:rsidTr="00D54CB6">
        <w:tc>
          <w:tcPr>
            <w:tcW w:w="1764" w:type="dxa"/>
          </w:tcPr>
          <w:p w14:paraId="7C9D1E59" w14:textId="77777777" w:rsidR="00B151FC" w:rsidRPr="00107979" w:rsidRDefault="00B151FC">
            <w:pPr>
              <w:pStyle w:val="TableText0"/>
              <w:rPr>
                <w:sz w:val="8"/>
              </w:rPr>
            </w:pPr>
          </w:p>
        </w:tc>
        <w:tc>
          <w:tcPr>
            <w:tcW w:w="5579" w:type="dxa"/>
          </w:tcPr>
          <w:p w14:paraId="7C9D1E5A" w14:textId="77777777" w:rsidR="00B151FC" w:rsidRPr="00107979" w:rsidRDefault="00B151FC">
            <w:pPr>
              <w:pStyle w:val="TableText0"/>
              <w:rPr>
                <w:sz w:val="8"/>
              </w:rPr>
            </w:pPr>
          </w:p>
        </w:tc>
      </w:tr>
      <w:tr w:rsidR="00B151FC" w:rsidRPr="00107979" w14:paraId="7C9D1E5E" w14:textId="77777777" w:rsidTr="00D54CB6">
        <w:tc>
          <w:tcPr>
            <w:tcW w:w="1764" w:type="dxa"/>
          </w:tcPr>
          <w:p w14:paraId="7C9D1E5C" w14:textId="77777777" w:rsidR="00B151FC" w:rsidRPr="00107979" w:rsidRDefault="00B151FC">
            <w:pPr>
              <w:pStyle w:val="TableText0"/>
            </w:pPr>
          </w:p>
        </w:tc>
        <w:tc>
          <w:tcPr>
            <w:tcW w:w="5579" w:type="dxa"/>
          </w:tcPr>
          <w:p w14:paraId="7C9D1E5D" w14:textId="77777777" w:rsidR="00B151FC" w:rsidRPr="00107979" w:rsidRDefault="00B151FC">
            <w:pPr>
              <w:pStyle w:val="TableText0"/>
            </w:pPr>
            <w:r w:rsidRPr="00107979">
              <w:t>hereby tender(s) to perform the work for:</w:t>
            </w:r>
          </w:p>
        </w:tc>
      </w:tr>
      <w:bookmarkEnd w:id="10"/>
    </w:tbl>
    <w:p w14:paraId="7C9D1E5F" w14:textId="77777777" w:rsidR="00B151FC" w:rsidRPr="00107979" w:rsidRDefault="00B151FC">
      <w:pPr>
        <w:spacing w:after="0"/>
        <w:rPr>
          <w:sz w:val="8"/>
        </w:rPr>
      </w:pPr>
    </w:p>
    <w:p w14:paraId="7C9D1E60" w14:textId="77777777" w:rsidR="00B151FC" w:rsidRPr="00107979" w:rsidRDefault="00B151FC">
      <w:pPr>
        <w:pStyle w:val="Heading4"/>
      </w:pPr>
      <w:r w:rsidRPr="00107979">
        <w:t>Tender Details</w:t>
      </w:r>
    </w:p>
    <w:p w14:paraId="7C9D1E63" w14:textId="77777777" w:rsidR="00B151FC" w:rsidRPr="00107979" w:rsidRDefault="00B151FC" w:rsidP="00606E44">
      <w:pPr>
        <w:spacing w:after="0"/>
        <w:rPr>
          <w:sz w:val="8"/>
        </w:rPr>
      </w:pPr>
      <w:bookmarkStart w:id="11" w:name="GC21_TF_Contract_Details"/>
    </w:p>
    <w:tbl>
      <w:tblPr>
        <w:tblW w:w="0" w:type="auto"/>
        <w:tblInd w:w="1134" w:type="dxa"/>
        <w:tblLook w:val="0000" w:firstRow="0" w:lastRow="0" w:firstColumn="0" w:lastColumn="0" w:noHBand="0" w:noVBand="0"/>
      </w:tblPr>
      <w:tblGrid>
        <w:gridCol w:w="1764"/>
        <w:gridCol w:w="5538"/>
      </w:tblGrid>
      <w:tr w:rsidR="00B151FC" w:rsidRPr="00107979" w14:paraId="7C9D1E67" w14:textId="77777777" w:rsidTr="00D54CB6">
        <w:tc>
          <w:tcPr>
            <w:tcW w:w="1764" w:type="dxa"/>
          </w:tcPr>
          <w:p w14:paraId="7C9D1E64" w14:textId="77777777" w:rsidR="00B151FC" w:rsidRPr="00107979" w:rsidRDefault="00B151FC">
            <w:pPr>
              <w:pStyle w:val="TableText0"/>
            </w:pPr>
            <w:r w:rsidRPr="00107979">
              <w:t>Contract Name:</w:t>
            </w:r>
          </w:p>
        </w:tc>
        <w:tc>
          <w:tcPr>
            <w:tcW w:w="5538" w:type="dxa"/>
          </w:tcPr>
          <w:p w14:paraId="7C9D1E65" w14:textId="693A7628" w:rsidR="00B151FC" w:rsidRPr="00107979" w:rsidRDefault="00181D1A">
            <w:pPr>
              <w:pStyle w:val="TableText0"/>
            </w:pPr>
            <w:r>
              <w:t>Annie Pyers Drive Construction</w:t>
            </w:r>
            <w:r w:rsidR="00B151FC" w:rsidRPr="00107979">
              <w:t xml:space="preserve"> </w:t>
            </w:r>
          </w:p>
          <w:p w14:paraId="7C9D1E66" w14:textId="0FCA337F" w:rsidR="00B151FC" w:rsidRPr="00107979" w:rsidRDefault="00B151FC">
            <w:pPr>
              <w:pStyle w:val="TableText0"/>
            </w:pPr>
          </w:p>
        </w:tc>
      </w:tr>
      <w:tr w:rsidR="00B151FC" w:rsidRPr="00107979" w14:paraId="7C9D1E6A" w14:textId="77777777" w:rsidTr="00D54CB6">
        <w:tc>
          <w:tcPr>
            <w:tcW w:w="1764" w:type="dxa"/>
          </w:tcPr>
          <w:p w14:paraId="7C9D1E68" w14:textId="77777777" w:rsidR="00B151FC" w:rsidRPr="00107979" w:rsidRDefault="00B151FC">
            <w:pPr>
              <w:pStyle w:val="TableText0"/>
            </w:pPr>
            <w:r w:rsidRPr="00107979">
              <w:t>Contract Number:</w:t>
            </w:r>
          </w:p>
        </w:tc>
        <w:tc>
          <w:tcPr>
            <w:tcW w:w="5538" w:type="dxa"/>
          </w:tcPr>
          <w:p w14:paraId="7C9D1E69" w14:textId="3D0AE002" w:rsidR="00B151FC" w:rsidRPr="00107979" w:rsidRDefault="001677E4">
            <w:pPr>
              <w:pStyle w:val="TableText0"/>
            </w:pPr>
            <w:r>
              <w:t>2024.1</w:t>
            </w:r>
          </w:p>
        </w:tc>
      </w:tr>
      <w:tr w:rsidR="00B151FC" w:rsidRPr="00107979" w14:paraId="7C9D1E6D" w14:textId="77777777" w:rsidTr="00D54CB6">
        <w:tc>
          <w:tcPr>
            <w:tcW w:w="1764" w:type="dxa"/>
          </w:tcPr>
          <w:p w14:paraId="7C9D1E6B" w14:textId="77777777" w:rsidR="00B151FC" w:rsidRPr="00107979" w:rsidRDefault="00B151FC">
            <w:pPr>
              <w:pStyle w:val="TableText0"/>
            </w:pPr>
          </w:p>
        </w:tc>
        <w:tc>
          <w:tcPr>
            <w:tcW w:w="5538" w:type="dxa"/>
          </w:tcPr>
          <w:p w14:paraId="7C9D1E6C" w14:textId="77777777" w:rsidR="00B151FC" w:rsidRPr="00107979" w:rsidRDefault="00B151FC">
            <w:pPr>
              <w:pStyle w:val="TableText0"/>
            </w:pPr>
            <w:r w:rsidRPr="00107979">
              <w:t>in accordance with the following documents:</w:t>
            </w:r>
          </w:p>
        </w:tc>
      </w:tr>
      <w:bookmarkEnd w:id="11"/>
    </w:tbl>
    <w:p w14:paraId="7C9D1E6E" w14:textId="5B263C05" w:rsidR="00B151FC" w:rsidRPr="00107979" w:rsidRDefault="00B151FC" w:rsidP="00440817">
      <w:pPr>
        <w:pStyle w:val="GuideNote"/>
      </w:pPr>
    </w:p>
    <w:tbl>
      <w:tblPr>
        <w:tblW w:w="0" w:type="auto"/>
        <w:tblInd w:w="1134" w:type="dxa"/>
        <w:tblLook w:val="0000" w:firstRow="0" w:lastRow="0" w:firstColumn="0" w:lastColumn="0" w:noHBand="0" w:noVBand="0"/>
      </w:tblPr>
      <w:tblGrid>
        <w:gridCol w:w="1764"/>
        <w:gridCol w:w="5538"/>
      </w:tblGrid>
      <w:tr w:rsidR="00B151FC" w:rsidRPr="00107979" w14:paraId="7C9D1E79" w14:textId="77777777" w:rsidTr="00D54CB6">
        <w:tc>
          <w:tcPr>
            <w:tcW w:w="1764" w:type="dxa"/>
          </w:tcPr>
          <w:p w14:paraId="7C9D1E6F" w14:textId="77777777" w:rsidR="00B151FC" w:rsidRPr="00107979" w:rsidRDefault="00B151FC">
            <w:pPr>
              <w:pStyle w:val="TableText0"/>
            </w:pPr>
            <w:bookmarkStart w:id="12" w:name="GC21_TF_Contract_Documents"/>
          </w:p>
        </w:tc>
        <w:tc>
          <w:tcPr>
            <w:tcW w:w="5538" w:type="dxa"/>
          </w:tcPr>
          <w:p w14:paraId="7C9D1E70" w14:textId="77777777" w:rsidR="00B151FC" w:rsidRPr="00107979" w:rsidRDefault="00B151FC" w:rsidP="00296FFE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 xml:space="preserve">Conditions of Tendering </w:t>
            </w:r>
          </w:p>
          <w:p w14:paraId="7C9D1E71" w14:textId="77777777" w:rsidR="00B151FC" w:rsidRPr="00107979" w:rsidRDefault="00B151FC" w:rsidP="00296FFE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Tender Schedules</w:t>
            </w:r>
          </w:p>
          <w:p w14:paraId="7C9D1E72" w14:textId="77777777" w:rsidR="00B151FC" w:rsidRPr="00107979" w:rsidRDefault="00B151FC" w:rsidP="00296FFE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MW21 General Conditions of Contract</w:t>
            </w:r>
          </w:p>
          <w:p w14:paraId="7C9D1E73" w14:textId="77777777" w:rsidR="00B151FC" w:rsidRPr="00107979" w:rsidRDefault="00B151FC" w:rsidP="00296FFE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Contract Information</w:t>
            </w:r>
          </w:p>
          <w:p w14:paraId="7C9D1E74" w14:textId="77777777" w:rsidR="00B151FC" w:rsidRPr="00107979" w:rsidRDefault="00B151FC" w:rsidP="00296FFE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Preliminaries</w:t>
            </w:r>
          </w:p>
          <w:p w14:paraId="7C9D1E75" w14:textId="77777777" w:rsidR="00B151FC" w:rsidRPr="00107979" w:rsidRDefault="00B151FC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Specification</w:t>
            </w:r>
          </w:p>
          <w:p w14:paraId="7C9D1E76" w14:textId="77777777" w:rsidR="00B151FC" w:rsidRPr="00107979" w:rsidRDefault="00B151FC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Schedules</w:t>
            </w:r>
          </w:p>
          <w:p w14:paraId="7C9D1E77" w14:textId="77777777" w:rsidR="00B151FC" w:rsidRPr="00107979" w:rsidRDefault="00B151FC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Appendices</w:t>
            </w:r>
          </w:p>
          <w:p w14:paraId="7C9D1E78" w14:textId="77777777" w:rsidR="00B151FC" w:rsidRPr="00107979" w:rsidRDefault="00B151FC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Drawings</w:t>
            </w:r>
          </w:p>
        </w:tc>
      </w:tr>
      <w:tr w:rsidR="00B151FC" w:rsidRPr="00107979" w14:paraId="7C9D1E7C" w14:textId="77777777" w:rsidTr="00D54CB6">
        <w:tc>
          <w:tcPr>
            <w:tcW w:w="1764" w:type="dxa"/>
          </w:tcPr>
          <w:p w14:paraId="7C9D1E7A" w14:textId="77777777" w:rsidR="00B151FC" w:rsidRPr="00107979" w:rsidRDefault="00B151FC">
            <w:pPr>
              <w:pStyle w:val="TableText0"/>
            </w:pPr>
          </w:p>
        </w:tc>
        <w:tc>
          <w:tcPr>
            <w:tcW w:w="5538" w:type="dxa"/>
          </w:tcPr>
          <w:p w14:paraId="7C9D1E7B" w14:textId="64D97517" w:rsidR="00B151FC" w:rsidRPr="00107979" w:rsidRDefault="00B151FC">
            <w:pPr>
              <w:pStyle w:val="TableText0"/>
              <w:rPr>
                <w:b/>
                <w:bCs/>
              </w:rPr>
            </w:pPr>
          </w:p>
        </w:tc>
      </w:tr>
      <w:tr w:rsidR="00B151FC" w:rsidRPr="00107979" w14:paraId="7C9D1E7F" w14:textId="77777777" w:rsidTr="00D54CB6">
        <w:tc>
          <w:tcPr>
            <w:tcW w:w="1764" w:type="dxa"/>
          </w:tcPr>
          <w:p w14:paraId="7C9D1E7D" w14:textId="77777777" w:rsidR="00B151FC" w:rsidRPr="00107979" w:rsidRDefault="00B151FC">
            <w:pPr>
              <w:pStyle w:val="TableText0"/>
            </w:pPr>
          </w:p>
        </w:tc>
        <w:tc>
          <w:tcPr>
            <w:tcW w:w="5538" w:type="dxa"/>
          </w:tcPr>
          <w:p w14:paraId="7C9D1E7E" w14:textId="77777777" w:rsidR="00B151FC" w:rsidRPr="00107979" w:rsidRDefault="00B151FC">
            <w:pPr>
              <w:pStyle w:val="TableText0"/>
            </w:pPr>
            <w:r w:rsidRPr="00107979">
              <w:t>and Addenda Numbers: …………………………………….……</w:t>
            </w:r>
          </w:p>
        </w:tc>
      </w:tr>
      <w:bookmarkEnd w:id="12"/>
    </w:tbl>
    <w:p w14:paraId="7C9D1E80" w14:textId="77777777" w:rsidR="00B151FC" w:rsidRPr="00107979" w:rsidRDefault="00B151FC" w:rsidP="00F9711A">
      <w:pPr>
        <w:spacing w:after="0"/>
        <w:rPr>
          <w:sz w:val="8"/>
        </w:rPr>
      </w:pPr>
    </w:p>
    <w:p w14:paraId="7C9D1E81" w14:textId="77777777" w:rsidR="00B151FC" w:rsidRPr="00107979" w:rsidRDefault="00B151FC" w:rsidP="00F9711A">
      <w:pPr>
        <w:spacing w:after="0"/>
        <w:rPr>
          <w:sz w:val="8"/>
        </w:rPr>
      </w:pPr>
    </w:p>
    <w:p w14:paraId="7C9D1E82" w14:textId="77777777" w:rsidR="00B151FC" w:rsidRPr="00107979" w:rsidRDefault="00B151FC">
      <w:pPr>
        <w:pStyle w:val="Heading4"/>
      </w:pPr>
      <w:r w:rsidRPr="00107979">
        <w:t>Tenderer’s Offer</w:t>
      </w:r>
    </w:p>
    <w:p w14:paraId="7C9D1E87" w14:textId="056DD511" w:rsidR="00B151FC" w:rsidRPr="00107979" w:rsidRDefault="00B151FC" w:rsidP="00B854FF">
      <w:pPr>
        <w:pStyle w:val="GuideNote"/>
      </w:pPr>
    </w:p>
    <w:tbl>
      <w:tblPr>
        <w:tblW w:w="7302" w:type="dxa"/>
        <w:tblInd w:w="1134" w:type="dxa"/>
        <w:tblLayout w:type="fixed"/>
        <w:tblLook w:val="0000" w:firstRow="0" w:lastRow="0" w:firstColumn="0" w:lastColumn="0" w:noHBand="0" w:noVBand="0"/>
      </w:tblPr>
      <w:tblGrid>
        <w:gridCol w:w="1854"/>
        <w:gridCol w:w="5448"/>
      </w:tblGrid>
      <w:tr w:rsidR="00B151FC" w:rsidRPr="00107979" w14:paraId="7C9D1E8A" w14:textId="77777777">
        <w:tc>
          <w:tcPr>
            <w:tcW w:w="1854" w:type="dxa"/>
          </w:tcPr>
          <w:p w14:paraId="7C9D1E88" w14:textId="77777777" w:rsidR="00B151FC" w:rsidRPr="00107979" w:rsidRDefault="00B151FC">
            <w:pPr>
              <w:pStyle w:val="TableText0"/>
            </w:pPr>
            <w:bookmarkStart w:id="13" w:name="GC21_TF_Tender_Offer_01"/>
          </w:p>
        </w:tc>
        <w:tc>
          <w:tcPr>
            <w:tcW w:w="5448" w:type="dxa"/>
          </w:tcPr>
          <w:p w14:paraId="7C9D1E89" w14:textId="1DBD8D4C" w:rsidR="00B151FC" w:rsidRPr="00107979" w:rsidRDefault="00757743">
            <w:pPr>
              <w:pStyle w:val="TableText0"/>
              <w:jc w:val="both"/>
            </w:pPr>
            <w:r w:rsidRPr="00107979">
              <w:t>f</w:t>
            </w:r>
            <w:r w:rsidR="00B151FC" w:rsidRPr="00107979">
              <w:t>or the Contract Price of:</w:t>
            </w:r>
          </w:p>
        </w:tc>
      </w:tr>
      <w:tr w:rsidR="00B151FC" w:rsidRPr="00107979" w14:paraId="7C9D1E8D" w14:textId="77777777">
        <w:tc>
          <w:tcPr>
            <w:tcW w:w="1854" w:type="dxa"/>
          </w:tcPr>
          <w:p w14:paraId="7C9D1E8B" w14:textId="77777777" w:rsidR="00B151FC" w:rsidRPr="00107979" w:rsidRDefault="00B151FC">
            <w:pPr>
              <w:pStyle w:val="TableText0"/>
              <w:rPr>
                <w:noProof/>
              </w:rPr>
            </w:pPr>
          </w:p>
        </w:tc>
        <w:tc>
          <w:tcPr>
            <w:tcW w:w="5448" w:type="dxa"/>
          </w:tcPr>
          <w:p w14:paraId="7C9D1E8C" w14:textId="77777777" w:rsidR="00B151FC" w:rsidRPr="00107979" w:rsidRDefault="00B151FC">
            <w:pPr>
              <w:pStyle w:val="TableText0"/>
              <w:jc w:val="both"/>
            </w:pPr>
            <w:r w:rsidRPr="00107979">
              <w:t>……………………………………………………………………</w:t>
            </w:r>
          </w:p>
        </w:tc>
      </w:tr>
      <w:tr w:rsidR="00B151FC" w:rsidRPr="00107979" w14:paraId="7C9D1E90" w14:textId="77777777">
        <w:tc>
          <w:tcPr>
            <w:tcW w:w="1854" w:type="dxa"/>
          </w:tcPr>
          <w:p w14:paraId="7C9D1E8E" w14:textId="77777777" w:rsidR="00B151FC" w:rsidRPr="00107979" w:rsidRDefault="00B151FC">
            <w:pPr>
              <w:pStyle w:val="TableText0"/>
              <w:rPr>
                <w:noProof/>
              </w:rPr>
            </w:pPr>
          </w:p>
        </w:tc>
        <w:tc>
          <w:tcPr>
            <w:tcW w:w="5448" w:type="dxa"/>
          </w:tcPr>
          <w:p w14:paraId="7C9D1E8F" w14:textId="77777777" w:rsidR="00B151FC" w:rsidRPr="00107979" w:rsidRDefault="00B151FC">
            <w:pPr>
              <w:pStyle w:val="TableText0"/>
              <w:jc w:val="both"/>
            </w:pPr>
            <w:r w:rsidRPr="00107979">
              <w:t>……………………………………………………………………</w:t>
            </w:r>
          </w:p>
        </w:tc>
      </w:tr>
      <w:tr w:rsidR="00B151FC" w:rsidRPr="00107979" w14:paraId="7C9D1E93" w14:textId="77777777">
        <w:tc>
          <w:tcPr>
            <w:tcW w:w="1854" w:type="dxa"/>
          </w:tcPr>
          <w:p w14:paraId="7C9D1E91" w14:textId="77777777" w:rsidR="00B151FC" w:rsidRPr="00107979" w:rsidRDefault="00B151FC">
            <w:pPr>
              <w:pStyle w:val="TableText0"/>
              <w:rPr>
                <w:noProof/>
              </w:rPr>
            </w:pPr>
          </w:p>
        </w:tc>
        <w:tc>
          <w:tcPr>
            <w:tcW w:w="5448" w:type="dxa"/>
          </w:tcPr>
          <w:p w14:paraId="0788ECBF" w14:textId="77777777" w:rsidR="00B151FC" w:rsidRPr="00107979" w:rsidRDefault="00B151FC">
            <w:pPr>
              <w:pStyle w:val="TableText0"/>
              <w:jc w:val="both"/>
            </w:pPr>
            <w:r w:rsidRPr="00107979">
              <w:t>($……………………………………………) including GST.</w:t>
            </w:r>
          </w:p>
          <w:p w14:paraId="7C9D1E92" w14:textId="693CDB08" w:rsidR="00927BB5" w:rsidRPr="00107979" w:rsidRDefault="00DD0929">
            <w:pPr>
              <w:pStyle w:val="TableText0"/>
              <w:jc w:val="both"/>
            </w:pPr>
            <w:r w:rsidRPr="00107979">
              <w:t>The Contract Price includes Provisional Sums</w:t>
            </w:r>
            <w:r w:rsidR="006F3681" w:rsidRPr="00107979">
              <w:t xml:space="preserve"> (if any), Provisional Rate Amounts </w:t>
            </w:r>
            <w:r w:rsidRPr="00107979">
              <w:t xml:space="preserve">(if any) and the sum of the products of the quantity and the relevant rate for each Rate Item </w:t>
            </w:r>
            <w:r w:rsidR="001D2A89" w:rsidRPr="00107979">
              <w:t xml:space="preserve">(if any) </w:t>
            </w:r>
            <w:r w:rsidRPr="00107979">
              <w:t>identified in the attached Schedule of Prices – Lump Sum.</w:t>
            </w:r>
          </w:p>
        </w:tc>
      </w:tr>
      <w:bookmarkEnd w:id="13"/>
    </w:tbl>
    <w:p w14:paraId="7C9D1E99" w14:textId="77777777" w:rsidR="00B151FC" w:rsidRPr="00107979" w:rsidRDefault="00B151FC">
      <w:pPr>
        <w:spacing w:after="0"/>
        <w:rPr>
          <w:sz w:val="8"/>
        </w:rPr>
      </w:pPr>
    </w:p>
    <w:p w14:paraId="7C9D1E9A" w14:textId="77777777" w:rsidR="00B151FC" w:rsidRPr="00107979" w:rsidRDefault="00B151FC">
      <w:pPr>
        <w:spacing w:after="0"/>
        <w:rPr>
          <w:sz w:val="8"/>
        </w:rPr>
      </w:pPr>
      <w:r w:rsidRPr="00107979">
        <w:br w:type="page"/>
      </w:r>
    </w:p>
    <w:p w14:paraId="7C9D1E9B" w14:textId="77777777" w:rsidR="00B151FC" w:rsidRPr="00107979" w:rsidRDefault="00B151FC" w:rsidP="00373E1A">
      <w:pPr>
        <w:pStyle w:val="Heading2"/>
      </w:pPr>
      <w:bookmarkStart w:id="14" w:name="_Toc184801709"/>
      <w:bookmarkStart w:id="15" w:name="_Toc184801729"/>
      <w:bookmarkStart w:id="16" w:name="_Toc400628785"/>
      <w:bookmarkStart w:id="17" w:name="_Toc401822018"/>
      <w:bookmarkStart w:id="18" w:name="_Toc452474523"/>
      <w:bookmarkStart w:id="19" w:name="_Toc456877591"/>
      <w:bookmarkStart w:id="20" w:name="_Toc140572943"/>
      <w:bookmarkStart w:id="21" w:name="_Toc184801708"/>
      <w:bookmarkStart w:id="22" w:name="_Toc184801728"/>
      <w:r w:rsidRPr="00107979">
        <w:lastRenderedPageBreak/>
        <w:t>Schedule of Prices - Lump Sum</w:t>
      </w:r>
      <w:bookmarkEnd w:id="14"/>
      <w:bookmarkEnd w:id="15"/>
      <w:bookmarkEnd w:id="16"/>
      <w:bookmarkEnd w:id="17"/>
      <w:bookmarkEnd w:id="18"/>
      <w:bookmarkEnd w:id="19"/>
      <w:bookmarkEnd w:id="20"/>
    </w:p>
    <w:p w14:paraId="7C9D1EA1" w14:textId="77777777" w:rsidR="00A32C8E" w:rsidRPr="00107979" w:rsidRDefault="00A32C8E" w:rsidP="00BE24A0">
      <w:pPr>
        <w:tabs>
          <w:tab w:val="left" w:pos="2835"/>
        </w:tabs>
        <w:spacing w:after="0"/>
        <w:jc w:val="left"/>
      </w:pPr>
      <w:r w:rsidRPr="00107979">
        <w:t>(SUBMIT WITH TENDER FORM)</w:t>
      </w:r>
    </w:p>
    <w:p w14:paraId="7504B461" w14:textId="77777777" w:rsidR="00E74D50" w:rsidRPr="00107979" w:rsidRDefault="00E74D50" w:rsidP="00E74D50">
      <w:pPr>
        <w:pStyle w:val="Heading4"/>
        <w:rPr>
          <w:lang w:val="en-US"/>
        </w:rPr>
      </w:pPr>
      <w:r w:rsidRPr="00107979">
        <w:rPr>
          <w:lang w:val="en-US"/>
        </w:rPr>
        <w:t>Break-up of Lump Sum</w:t>
      </w:r>
    </w:p>
    <w:p w14:paraId="5088F349" w14:textId="38E9B507" w:rsidR="00E74D50" w:rsidRPr="00107979" w:rsidRDefault="00E74D50" w:rsidP="00E74D50">
      <w:pPr>
        <w:tabs>
          <w:tab w:val="left" w:pos="2835"/>
        </w:tabs>
        <w:spacing w:after="120"/>
        <w:jc w:val="left"/>
      </w:pPr>
      <w:r w:rsidRPr="00107979">
        <w:t>Insert the amount allowed for each of the following items.</w:t>
      </w:r>
      <w:r w:rsidR="007C0D8B" w:rsidRPr="00107979">
        <w:t xml:space="preserve"> </w:t>
      </w:r>
      <w:r w:rsidRPr="00107979">
        <w:t>These amounts are for information only and do not form part of the Contract.</w:t>
      </w:r>
      <w:r w:rsidR="007C0D8B" w:rsidRPr="00107979">
        <w:t xml:space="preserve"> </w:t>
      </w:r>
      <w:r w:rsidRPr="00107979">
        <w:t>Their purpose is to assist in valuing completed work, but the Principal is not bound to use them.</w:t>
      </w:r>
      <w:r w:rsidR="00E14D4C" w:rsidRPr="00107979">
        <w:t xml:space="preserve"> The total </w:t>
      </w:r>
      <w:r w:rsidR="00A06FCB" w:rsidRPr="00107979">
        <w:t>should equal the lump sum</w:t>
      </w:r>
    </w:p>
    <w:p w14:paraId="7C9D1EA4" w14:textId="77777777" w:rsidR="00B151FC" w:rsidRPr="00107979" w:rsidRDefault="00B151FC" w:rsidP="00373E1A">
      <w:pPr>
        <w:tabs>
          <w:tab w:val="left" w:pos="2835"/>
        </w:tabs>
        <w:spacing w:after="120"/>
        <w:jc w:val="left"/>
      </w:pPr>
      <w:r w:rsidRPr="00107979">
        <w:t>All amounts must include GST.</w:t>
      </w:r>
    </w:p>
    <w:p w14:paraId="7C9D1EAB" w14:textId="77777777" w:rsidR="00B151FC" w:rsidRPr="00107979" w:rsidRDefault="00B151FC" w:rsidP="00373E1A">
      <w:pPr>
        <w:spacing w:after="0"/>
        <w:rPr>
          <w:sz w:val="8"/>
        </w:rPr>
      </w:pPr>
    </w:p>
    <w:tbl>
      <w:tblPr>
        <w:tblW w:w="0" w:type="auto"/>
        <w:tblInd w:w="1134" w:type="dxa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617"/>
        <w:gridCol w:w="5197"/>
        <w:gridCol w:w="1488"/>
      </w:tblGrid>
      <w:tr w:rsidR="00B151FC" w:rsidRPr="00107979" w14:paraId="7C9D1EAF" w14:textId="77777777" w:rsidTr="00820C12">
        <w:trPr>
          <w:cantSplit/>
        </w:trPr>
        <w:tc>
          <w:tcPr>
            <w:tcW w:w="617" w:type="dxa"/>
            <w:tcBorders>
              <w:bottom w:val="single" w:sz="4" w:space="0" w:color="auto"/>
            </w:tcBorders>
          </w:tcPr>
          <w:p w14:paraId="7C9D1EAC" w14:textId="77777777" w:rsidR="00B151FC" w:rsidRPr="00107979" w:rsidRDefault="00B151FC" w:rsidP="002F5A60">
            <w:pPr>
              <w:pStyle w:val="TableText0"/>
              <w:rPr>
                <w:b/>
                <w:bCs/>
              </w:rPr>
            </w:pPr>
            <w:bookmarkStart w:id="23" w:name="GC21_ScheduleofPrices_LumpSum_01"/>
            <w:r w:rsidRPr="00107979">
              <w:rPr>
                <w:b/>
                <w:bCs/>
              </w:rPr>
              <w:t>Item</w:t>
            </w:r>
            <w:r w:rsidRPr="00107979">
              <w:rPr>
                <w:b/>
                <w:bCs/>
              </w:rPr>
              <w:br/>
              <w:t>No.</w:t>
            </w:r>
          </w:p>
        </w:tc>
        <w:tc>
          <w:tcPr>
            <w:tcW w:w="5197" w:type="dxa"/>
            <w:tcBorders>
              <w:bottom w:val="single" w:sz="4" w:space="0" w:color="auto"/>
            </w:tcBorders>
          </w:tcPr>
          <w:p w14:paraId="7C9D1EAD" w14:textId="77777777" w:rsidR="00B151FC" w:rsidRPr="00107979" w:rsidRDefault="00B151FC" w:rsidP="002F5A60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br/>
              <w:t>Description</w:t>
            </w:r>
          </w:p>
        </w:tc>
        <w:tc>
          <w:tcPr>
            <w:tcW w:w="1488" w:type="dxa"/>
            <w:tcBorders>
              <w:bottom w:val="single" w:sz="4" w:space="0" w:color="auto"/>
            </w:tcBorders>
          </w:tcPr>
          <w:p w14:paraId="7C9D1EAE" w14:textId="77777777" w:rsidR="00B151FC" w:rsidRPr="00107979" w:rsidRDefault="00B151FC" w:rsidP="002F5A60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Amount</w:t>
            </w:r>
            <w:r w:rsidRPr="00107979">
              <w:rPr>
                <w:b/>
                <w:bCs/>
              </w:rPr>
              <w:br/>
              <w:t>(incl GST)</w:t>
            </w:r>
          </w:p>
        </w:tc>
      </w:tr>
      <w:tr w:rsidR="00B151FC" w:rsidRPr="00107979" w14:paraId="7C9D1EB3" w14:textId="77777777" w:rsidTr="00622F47">
        <w:trPr>
          <w:cantSplit/>
        </w:trPr>
        <w:tc>
          <w:tcPr>
            <w:tcW w:w="617" w:type="dxa"/>
            <w:tcBorders>
              <w:top w:val="single" w:sz="4" w:space="0" w:color="auto"/>
              <w:bottom w:val="nil"/>
            </w:tcBorders>
          </w:tcPr>
          <w:p w14:paraId="7C9D1EB0" w14:textId="77777777" w:rsidR="00B151FC" w:rsidRPr="005B2BAA" w:rsidRDefault="00B151FC" w:rsidP="00622F47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1</w:t>
            </w:r>
          </w:p>
        </w:tc>
        <w:tc>
          <w:tcPr>
            <w:tcW w:w="5197" w:type="dxa"/>
            <w:tcBorders>
              <w:top w:val="single" w:sz="4" w:space="0" w:color="auto"/>
              <w:bottom w:val="nil"/>
            </w:tcBorders>
          </w:tcPr>
          <w:p w14:paraId="7C9D1EB1" w14:textId="2E9C337C" w:rsidR="00B151FC" w:rsidRPr="005B2BAA" w:rsidRDefault="006D2A1B" w:rsidP="00240D6F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General</w:t>
            </w:r>
          </w:p>
        </w:tc>
        <w:tc>
          <w:tcPr>
            <w:tcW w:w="1488" w:type="dxa"/>
            <w:tcBorders>
              <w:top w:val="single" w:sz="4" w:space="0" w:color="auto"/>
              <w:bottom w:val="nil"/>
            </w:tcBorders>
          </w:tcPr>
          <w:p w14:paraId="7C9D1EB2" w14:textId="77777777" w:rsidR="00B151FC" w:rsidRPr="00107979" w:rsidRDefault="00B151FC" w:rsidP="00622F47">
            <w:pPr>
              <w:pStyle w:val="TableText0"/>
              <w:rPr>
                <w:b/>
                <w:bCs/>
              </w:rPr>
            </w:pPr>
          </w:p>
        </w:tc>
      </w:tr>
      <w:tr w:rsidR="00B151FC" w:rsidRPr="00107979" w14:paraId="7C9D1EB7" w14:textId="77777777" w:rsidTr="00622F47">
        <w:trPr>
          <w:cantSplit/>
        </w:trPr>
        <w:tc>
          <w:tcPr>
            <w:tcW w:w="617" w:type="dxa"/>
          </w:tcPr>
          <w:p w14:paraId="7C9D1EB4" w14:textId="77777777" w:rsidR="00B151FC" w:rsidRPr="00107979" w:rsidRDefault="00B151FC" w:rsidP="00622F47">
            <w:pPr>
              <w:pStyle w:val="TableText0"/>
              <w:rPr>
                <w:b/>
                <w:bCs/>
              </w:rPr>
            </w:pPr>
            <w:r w:rsidRPr="00107979">
              <w:t>1.1</w:t>
            </w:r>
          </w:p>
        </w:tc>
        <w:tc>
          <w:tcPr>
            <w:tcW w:w="5197" w:type="dxa"/>
          </w:tcPr>
          <w:p w14:paraId="7C9D1EB5" w14:textId="7BE9E4AD" w:rsidR="00B151FC" w:rsidRPr="00107979" w:rsidRDefault="00B151FC" w:rsidP="00622F47">
            <w:pPr>
              <w:pStyle w:val="TableText0"/>
              <w:rPr>
                <w:b/>
                <w:bCs/>
              </w:rPr>
            </w:pPr>
            <w:r w:rsidRPr="00107979">
              <w:t xml:space="preserve">Provision of </w:t>
            </w:r>
            <w:r w:rsidR="00400C65" w:rsidRPr="00877976">
              <w:t xml:space="preserve">Project Specific </w:t>
            </w:r>
            <w:r w:rsidRPr="00877976">
              <w:t>Management Plans</w:t>
            </w:r>
          </w:p>
        </w:tc>
        <w:tc>
          <w:tcPr>
            <w:tcW w:w="1488" w:type="dxa"/>
          </w:tcPr>
          <w:p w14:paraId="7C9D1EB6" w14:textId="77777777" w:rsidR="00B151FC" w:rsidRPr="00107979" w:rsidRDefault="00B151FC" w:rsidP="00622F47">
            <w:pPr>
              <w:pStyle w:val="TableText0"/>
              <w:rPr>
                <w:b/>
                <w:bCs/>
              </w:rPr>
            </w:pPr>
            <w:r w:rsidRPr="00107979">
              <w:t>$ ………….….</w:t>
            </w:r>
          </w:p>
        </w:tc>
      </w:tr>
      <w:tr w:rsidR="006D2A1B" w:rsidRPr="00107979" w14:paraId="7C9D1ECB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7AF54115" w14:textId="351C3367" w:rsidR="006D2A1B" w:rsidRPr="005B2BAA" w:rsidRDefault="006D2A1B" w:rsidP="006D2A1B">
            <w:pPr>
              <w:pStyle w:val="TableText0"/>
            </w:pPr>
            <w:r w:rsidRPr="005B2BAA">
              <w:t>1.2</w:t>
            </w:r>
          </w:p>
          <w:p w14:paraId="7C9D1EC8" w14:textId="4085D2E6" w:rsidR="006D2A1B" w:rsidRPr="005B2BAA" w:rsidRDefault="005B2BAA" w:rsidP="006D2A1B">
            <w:pPr>
              <w:pStyle w:val="TableText0"/>
            </w:pPr>
            <w:r w:rsidRPr="005B2BAA">
              <w:t>1.3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6DD650FD" w14:textId="164838F2" w:rsidR="006D2A1B" w:rsidRPr="005B2BAA" w:rsidRDefault="006D2A1B" w:rsidP="006D2A1B">
            <w:pPr>
              <w:pStyle w:val="TableText0"/>
            </w:pPr>
            <w:r w:rsidRPr="005B2BAA">
              <w:t>Site establishment</w:t>
            </w:r>
          </w:p>
          <w:p w14:paraId="7C9D1EC9" w14:textId="1B068ABC" w:rsidR="006D2A1B" w:rsidRPr="005B2BAA" w:rsidRDefault="005B2BAA" w:rsidP="006D2A1B">
            <w:pPr>
              <w:pStyle w:val="TableText0"/>
            </w:pPr>
            <w:r w:rsidRPr="005B2BAA">
              <w:t>Installation of Environmental Controls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7C9D1ECA" w14:textId="4BF9BA44" w:rsidR="006D2A1B" w:rsidRPr="005B2BAA" w:rsidRDefault="005B2BAA" w:rsidP="006D2A1B">
            <w:pPr>
              <w:pStyle w:val="TableText0"/>
            </w:pPr>
            <w:r w:rsidRPr="005B2BAA">
              <w:t xml:space="preserve">$ ………….…. </w:t>
            </w:r>
            <w:r w:rsidRPr="005B2BAA">
              <w:br/>
              <w:t>$ ………….….</w:t>
            </w:r>
          </w:p>
        </w:tc>
      </w:tr>
      <w:tr w:rsidR="005B2BAA" w:rsidRPr="00107979" w14:paraId="36173C5B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0F4CD5A3" w14:textId="06ACDB10" w:rsidR="005B2BAA" w:rsidRDefault="005B2BAA" w:rsidP="006D2A1B">
            <w:pPr>
              <w:pStyle w:val="TableText0"/>
            </w:pPr>
            <w:r>
              <w:t>1.4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11AC8DAF" w14:textId="70329442" w:rsidR="005B2BAA" w:rsidRDefault="005B2BAA" w:rsidP="006D2A1B">
            <w:pPr>
              <w:pStyle w:val="TableText0"/>
            </w:pPr>
            <w:r>
              <w:t>Landscaping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23C42048" w14:textId="5F6E8975" w:rsidR="005B2BAA" w:rsidRPr="00107979" w:rsidRDefault="005B2BAA" w:rsidP="006D2A1B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5E30802D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2C989065" w14:textId="36E56BBA" w:rsidR="005B2BAA" w:rsidRDefault="005B2BAA" w:rsidP="006D2A1B">
            <w:pPr>
              <w:pStyle w:val="TableText0"/>
            </w:pP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73E84988" w14:textId="7791FEB5" w:rsidR="005B2BAA" w:rsidRDefault="005B2BAA" w:rsidP="006D2A1B">
            <w:pPr>
              <w:pStyle w:val="TableText0"/>
            </w:pP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3159D441" w14:textId="77777777" w:rsidR="005B2BAA" w:rsidRPr="00107979" w:rsidRDefault="005B2BAA" w:rsidP="006D2A1B">
            <w:pPr>
              <w:pStyle w:val="TableText0"/>
            </w:pPr>
          </w:p>
        </w:tc>
      </w:tr>
      <w:tr w:rsidR="006D2A1B" w:rsidRPr="00107979" w14:paraId="3545B63B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07365A3B" w14:textId="0599E873" w:rsidR="006D2A1B" w:rsidRPr="005B2BAA" w:rsidRDefault="006D2A1B" w:rsidP="006D2A1B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2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4B3049A6" w14:textId="458ED916" w:rsidR="006D2A1B" w:rsidRPr="005B2BAA" w:rsidRDefault="006D2A1B" w:rsidP="006D2A1B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Stage 1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16863255" w14:textId="77777777" w:rsidR="006D2A1B" w:rsidRPr="00107979" w:rsidRDefault="006D2A1B" w:rsidP="006D2A1B">
            <w:pPr>
              <w:pStyle w:val="TableText0"/>
            </w:pPr>
          </w:p>
        </w:tc>
      </w:tr>
      <w:tr w:rsidR="006D2A1B" w:rsidRPr="00107979" w14:paraId="65FE7BCB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404D200C" w14:textId="131C4F9E" w:rsidR="006D2A1B" w:rsidRPr="00107979" w:rsidRDefault="005B2BAA" w:rsidP="006D2A1B">
            <w:pPr>
              <w:pStyle w:val="TableText0"/>
            </w:pPr>
            <w:r>
              <w:t>2</w:t>
            </w:r>
            <w:r w:rsidR="006D2A1B" w:rsidRPr="00107979">
              <w:t>.1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69D34A64" w14:textId="4C8294F8" w:rsidR="006D2A1B" w:rsidRPr="00107979" w:rsidRDefault="006D2A1B" w:rsidP="006D2A1B">
            <w:pPr>
              <w:pStyle w:val="TableText0"/>
            </w:pPr>
            <w:r>
              <w:t>Traffic Control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69D9DCF4" w14:textId="53AE08A8" w:rsidR="006D2A1B" w:rsidRPr="00107979" w:rsidRDefault="006D2A1B" w:rsidP="006D2A1B">
            <w:pPr>
              <w:pStyle w:val="TableText0"/>
            </w:pPr>
            <w:r w:rsidRPr="00107979">
              <w:t>$ ………….….</w:t>
            </w:r>
          </w:p>
        </w:tc>
      </w:tr>
      <w:tr w:rsidR="006D2A1B" w:rsidRPr="00107979" w14:paraId="338A3BBF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6EDFFDF3" w14:textId="38A20DFC" w:rsidR="006D2A1B" w:rsidRPr="00107979" w:rsidRDefault="005B2BAA" w:rsidP="006D2A1B">
            <w:pPr>
              <w:pStyle w:val="TableText0"/>
            </w:pPr>
            <w:r>
              <w:t>2</w:t>
            </w:r>
            <w:r w:rsidR="006D2A1B" w:rsidRPr="00107979">
              <w:t>.2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221E4000" w14:textId="2AA4EB65" w:rsidR="006D2A1B" w:rsidRPr="00107979" w:rsidRDefault="006D2A1B" w:rsidP="006D2A1B">
            <w:pPr>
              <w:pStyle w:val="TableText0"/>
            </w:pPr>
            <w:r>
              <w:t>Demolition and Excavation of unsuitable material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7D8A090D" w14:textId="0F898299" w:rsidR="006D2A1B" w:rsidRPr="00107979" w:rsidRDefault="006D2A1B" w:rsidP="006D2A1B">
            <w:pPr>
              <w:pStyle w:val="TableText0"/>
            </w:pPr>
            <w:r w:rsidRPr="00107979">
              <w:t>$ ………….….</w:t>
            </w:r>
          </w:p>
        </w:tc>
      </w:tr>
      <w:tr w:rsidR="006D2A1B" w:rsidRPr="00107979" w14:paraId="7C9D1ECF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7C9D1ECC" w14:textId="35109214" w:rsidR="006D2A1B" w:rsidRPr="00107979" w:rsidRDefault="005B2BAA" w:rsidP="006D2A1B">
            <w:pPr>
              <w:pStyle w:val="TableText0"/>
            </w:pPr>
            <w:r>
              <w:t>2</w:t>
            </w:r>
            <w:r w:rsidR="006D2A1B" w:rsidRPr="00107979">
              <w:t>.3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7C9D1ECD" w14:textId="3ADC98AF" w:rsidR="006D2A1B" w:rsidRPr="00107979" w:rsidRDefault="006D2A1B" w:rsidP="006D2A1B">
            <w:pPr>
              <w:pStyle w:val="TableText0"/>
            </w:pPr>
            <w:r>
              <w:t>Drainage</w:t>
            </w:r>
            <w:r w:rsidR="00400C65">
              <w:t xml:space="preserve"> </w:t>
            </w:r>
            <w:r>
              <w:t>and Kerbs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7C9D1ECE" w14:textId="335963AA" w:rsidR="006D2A1B" w:rsidRPr="00107979" w:rsidRDefault="006D2A1B" w:rsidP="006D2A1B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7C9D1ED3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7C9D1ED0" w14:textId="1C908319" w:rsidR="005B2BAA" w:rsidRPr="00107979" w:rsidRDefault="005B2BAA" w:rsidP="005B2BAA">
            <w:pPr>
              <w:pStyle w:val="TableText0"/>
              <w:rPr>
                <w:b/>
                <w:bCs/>
              </w:rPr>
            </w:pPr>
            <w:r>
              <w:t>2</w:t>
            </w:r>
            <w:r w:rsidRPr="00107979">
              <w:t>.4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7C9D1ED1" w14:textId="4BDCFE57" w:rsidR="005B2BAA" w:rsidRPr="006D2A1B" w:rsidRDefault="005B2BAA" w:rsidP="005B2BAA">
            <w:pPr>
              <w:pStyle w:val="TableText0"/>
            </w:pPr>
            <w:r>
              <w:t>Supply and install of sub-base and base materials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7C9D1ED2" w14:textId="69F1542A" w:rsidR="005B2BAA" w:rsidRPr="00107979" w:rsidRDefault="005B2BAA" w:rsidP="005B2BAA">
            <w:pPr>
              <w:pStyle w:val="TableText0"/>
              <w:rPr>
                <w:b/>
                <w:bCs/>
              </w:rPr>
            </w:pPr>
            <w:r w:rsidRPr="00107979">
              <w:t>$ ………….….</w:t>
            </w:r>
          </w:p>
        </w:tc>
      </w:tr>
      <w:tr w:rsidR="005B2BAA" w:rsidRPr="00107979" w14:paraId="7C9D1ED7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7C9D1ED4" w14:textId="3CF05C37" w:rsidR="005B2BAA" w:rsidRPr="00107979" w:rsidRDefault="005B2BAA" w:rsidP="005B2BAA">
            <w:pPr>
              <w:pStyle w:val="TableText0"/>
            </w:pPr>
            <w:r>
              <w:t>2</w:t>
            </w:r>
            <w:r w:rsidRPr="00107979">
              <w:t>.5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7C9D1ED5" w14:textId="07A7F06A" w:rsidR="005B2BAA" w:rsidRPr="00107979" w:rsidRDefault="005B2BAA" w:rsidP="005B2BAA">
            <w:pPr>
              <w:pStyle w:val="TableText0"/>
            </w:pPr>
            <w:r>
              <w:t>Supply and install of concrete pavement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7C9D1ED6" w14:textId="6F20F650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3574A627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0E4F96D5" w14:textId="77777777" w:rsidR="005B2BAA" w:rsidRPr="00107979" w:rsidRDefault="005B2BAA" w:rsidP="005B2BAA">
            <w:pPr>
              <w:pStyle w:val="TableText0"/>
            </w:pP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1E5A1CA2" w14:textId="77777777" w:rsidR="005B2BAA" w:rsidRPr="00107979" w:rsidRDefault="005B2BAA" w:rsidP="005B2BAA">
            <w:pPr>
              <w:pStyle w:val="TableText0"/>
            </w:pP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02092F9F" w14:textId="77777777" w:rsidR="005B2BAA" w:rsidRPr="00107979" w:rsidRDefault="005B2BAA" w:rsidP="005B2BAA">
            <w:pPr>
              <w:pStyle w:val="TableText0"/>
            </w:pPr>
          </w:p>
        </w:tc>
      </w:tr>
      <w:tr w:rsidR="005B2BAA" w:rsidRPr="00107979" w14:paraId="290B859B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5716F345" w14:textId="3B3FFDBA" w:rsidR="005B2BAA" w:rsidRPr="005B2BAA" w:rsidRDefault="005B2BAA" w:rsidP="005B2BAA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3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267F8B63" w14:textId="1A331830" w:rsidR="005B2BAA" w:rsidRPr="005B2BAA" w:rsidRDefault="005B2BAA" w:rsidP="005B2BAA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Stage 2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06132F55" w14:textId="77777777" w:rsidR="005B2BAA" w:rsidRPr="00107979" w:rsidRDefault="005B2BAA" w:rsidP="005B2BAA">
            <w:pPr>
              <w:pStyle w:val="TableText0"/>
            </w:pPr>
          </w:p>
        </w:tc>
      </w:tr>
      <w:tr w:rsidR="005B2BAA" w:rsidRPr="00107979" w14:paraId="2C4D6610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3A1147DA" w14:textId="580A3EC1" w:rsidR="005B2BAA" w:rsidRPr="00107979" w:rsidRDefault="005B2BAA" w:rsidP="005B2BAA">
            <w:pPr>
              <w:pStyle w:val="TableText0"/>
            </w:pPr>
            <w:r w:rsidRPr="00107979">
              <w:t>3.1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43FE470B" w14:textId="1C16516D" w:rsidR="005B2BAA" w:rsidRPr="00107979" w:rsidRDefault="005B2BAA" w:rsidP="005B2BAA">
            <w:pPr>
              <w:pStyle w:val="TableText0"/>
            </w:pPr>
            <w:r>
              <w:t>Traffic Control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0CF84A77" w14:textId="1F3E77E0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7FA31696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30513B72" w14:textId="3A898579" w:rsidR="005B2BAA" w:rsidRPr="00107979" w:rsidRDefault="005B2BAA" w:rsidP="005B2BAA">
            <w:pPr>
              <w:pStyle w:val="TableText0"/>
            </w:pPr>
            <w:r w:rsidRPr="00107979">
              <w:t>3.2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376250C4" w14:textId="48D2362B" w:rsidR="005B2BAA" w:rsidRPr="00107979" w:rsidRDefault="005B2BAA" w:rsidP="005B2BAA">
            <w:pPr>
              <w:pStyle w:val="TableText0"/>
            </w:pPr>
            <w:r>
              <w:t>Demolition and Excavation of unsuitable material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51C14C90" w14:textId="4374E6D6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3A30F0CB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2EA67660" w14:textId="76C88A10" w:rsidR="005B2BAA" w:rsidRPr="00107979" w:rsidRDefault="005B2BAA" w:rsidP="005B2BAA">
            <w:pPr>
              <w:pStyle w:val="TableText0"/>
            </w:pPr>
            <w:r w:rsidRPr="00107979">
              <w:t>3.3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4317FA58" w14:textId="06657E5A" w:rsidR="005B2BAA" w:rsidRPr="00107979" w:rsidRDefault="005B2BAA" w:rsidP="005B2BAA">
            <w:pPr>
              <w:pStyle w:val="TableText0"/>
            </w:pPr>
            <w:r>
              <w:t>Drainage and Kerbs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09EBE806" w14:textId="0DEE2C6C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50F12865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02926195" w14:textId="02477819" w:rsidR="005B2BAA" w:rsidRPr="00107979" w:rsidRDefault="005B2BAA" w:rsidP="005B2BAA">
            <w:pPr>
              <w:pStyle w:val="TableText0"/>
            </w:pPr>
            <w:r>
              <w:t>3.4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44B64FB2" w14:textId="5BD521F2" w:rsidR="005B2BAA" w:rsidRPr="00107979" w:rsidRDefault="005B2BAA" w:rsidP="005B2BAA">
            <w:pPr>
              <w:pStyle w:val="TableText0"/>
            </w:pPr>
            <w:r>
              <w:t>Supply and install of sub-base and base materials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211C2CD8" w14:textId="0B566F08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3CC60886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4EA780EF" w14:textId="3E3C9C4C" w:rsidR="005B2BAA" w:rsidRPr="00107979" w:rsidRDefault="005B2BAA" w:rsidP="005B2BAA">
            <w:pPr>
              <w:pStyle w:val="TableText0"/>
            </w:pPr>
            <w:r w:rsidRPr="00107979">
              <w:t>3.5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0B0A2D4A" w14:textId="1A8430DC" w:rsidR="005B2BAA" w:rsidRPr="00107979" w:rsidRDefault="005B2BAA" w:rsidP="005B2BAA">
            <w:pPr>
              <w:pStyle w:val="TableText0"/>
            </w:pPr>
            <w:r>
              <w:t>Supply and install of concrete pavement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207828E8" w14:textId="0BC29DB4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088B9267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491B70C8" w14:textId="77777777" w:rsidR="005B2BAA" w:rsidRPr="00107979" w:rsidRDefault="005B2BAA" w:rsidP="005B2BAA">
            <w:pPr>
              <w:pStyle w:val="TableText0"/>
            </w:pP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3CC27F33" w14:textId="77777777" w:rsidR="005B2BAA" w:rsidRDefault="005B2BAA" w:rsidP="005B2BAA">
            <w:pPr>
              <w:pStyle w:val="TableText0"/>
            </w:pP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0C969981" w14:textId="77777777" w:rsidR="005B2BAA" w:rsidRPr="00107979" w:rsidRDefault="005B2BAA" w:rsidP="005B2BAA">
            <w:pPr>
              <w:pStyle w:val="TableText0"/>
            </w:pPr>
          </w:p>
        </w:tc>
      </w:tr>
      <w:tr w:rsidR="005B2BAA" w:rsidRPr="00107979" w14:paraId="7D45CFB8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6D7C3728" w14:textId="5AC565BC" w:rsidR="005B2BAA" w:rsidRPr="005B2BAA" w:rsidRDefault="005B2BAA" w:rsidP="005B2BAA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4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515CED25" w14:textId="19DB6522" w:rsidR="005B2BAA" w:rsidRPr="005B2BAA" w:rsidRDefault="005B2BAA" w:rsidP="005B2BAA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Stage 3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750288C4" w14:textId="77777777" w:rsidR="005B2BAA" w:rsidRPr="00107979" w:rsidRDefault="005B2BAA" w:rsidP="005B2BAA">
            <w:pPr>
              <w:pStyle w:val="TableText0"/>
            </w:pPr>
          </w:p>
        </w:tc>
      </w:tr>
      <w:tr w:rsidR="005B2BAA" w:rsidRPr="00107979" w14:paraId="2F263EBB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7A3EC43F" w14:textId="6B760ADE" w:rsidR="005B2BAA" w:rsidRPr="00107979" w:rsidRDefault="005B2BAA" w:rsidP="005B2BAA">
            <w:pPr>
              <w:pStyle w:val="TableText0"/>
            </w:pPr>
            <w:r>
              <w:t>4</w:t>
            </w:r>
            <w:r w:rsidRPr="00107979">
              <w:t>.1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54FB8F36" w14:textId="3EFA3232" w:rsidR="005B2BAA" w:rsidRDefault="005B2BAA" w:rsidP="005B2BAA">
            <w:pPr>
              <w:pStyle w:val="TableText0"/>
            </w:pPr>
            <w:r>
              <w:t>Traffic Control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51B1DADD" w14:textId="1F6471D2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6C36ED4B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69415BBB" w14:textId="519A682B" w:rsidR="005B2BAA" w:rsidRPr="00107979" w:rsidRDefault="005B2BAA" w:rsidP="005B2BAA">
            <w:pPr>
              <w:pStyle w:val="TableText0"/>
            </w:pPr>
            <w:r>
              <w:t>4</w:t>
            </w:r>
            <w:r w:rsidRPr="00107979">
              <w:t>.2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0B68FFEF" w14:textId="280F0447" w:rsidR="005B2BAA" w:rsidRDefault="005B2BAA" w:rsidP="005B2BAA">
            <w:pPr>
              <w:pStyle w:val="TableText0"/>
            </w:pPr>
            <w:r>
              <w:t>Demolition and Excavation of unsuitable material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562F35FC" w14:textId="6323E1E5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67C786D7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123A53E7" w14:textId="79D8A9EC" w:rsidR="005B2BAA" w:rsidRPr="00107979" w:rsidRDefault="005B2BAA" w:rsidP="005B2BAA">
            <w:pPr>
              <w:pStyle w:val="TableText0"/>
            </w:pPr>
            <w:r>
              <w:t>4</w:t>
            </w:r>
            <w:r w:rsidRPr="00107979">
              <w:t>.3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62B18FEB" w14:textId="328D0208" w:rsidR="005B2BAA" w:rsidRDefault="005B2BAA" w:rsidP="005B2BAA">
            <w:pPr>
              <w:pStyle w:val="TableText0"/>
            </w:pPr>
            <w:r>
              <w:t>Drainage and Kerbs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50EB23C1" w14:textId="6693B942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00E96A8F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6C8CDD3D" w14:textId="5CEE8B7D" w:rsidR="005B2BAA" w:rsidRPr="00107979" w:rsidRDefault="005B2BAA" w:rsidP="005B2BAA">
            <w:pPr>
              <w:pStyle w:val="TableText0"/>
            </w:pPr>
            <w:r>
              <w:t>4</w:t>
            </w:r>
            <w:r w:rsidRPr="00107979">
              <w:t>.4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73106604" w14:textId="73952784" w:rsidR="005B2BAA" w:rsidRDefault="005B2BAA" w:rsidP="005B2BAA">
            <w:pPr>
              <w:pStyle w:val="TableText0"/>
            </w:pPr>
            <w:r>
              <w:t>Re-location of Optic Fibre Cable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5726A734" w14:textId="3C19F0D5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61690D9D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15A99C4F" w14:textId="1BF18E37" w:rsidR="005B2BAA" w:rsidRPr="00107979" w:rsidRDefault="005B2BAA" w:rsidP="005B2BAA">
            <w:pPr>
              <w:pStyle w:val="TableText0"/>
            </w:pPr>
            <w:r>
              <w:t>4</w:t>
            </w:r>
            <w:r w:rsidRPr="00107979">
              <w:t>.5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26DE4A8F" w14:textId="070A2CAC" w:rsidR="005B2BAA" w:rsidRDefault="005B2BAA" w:rsidP="005B2BAA">
            <w:pPr>
              <w:pStyle w:val="TableText0"/>
            </w:pPr>
            <w:r>
              <w:t>Supply and install of sub-base and base materials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38DF1658" w14:textId="2C608519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75EF52E4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163C27E3" w14:textId="6D17CEA7" w:rsidR="005B2BAA" w:rsidRPr="00107979" w:rsidRDefault="005B2BAA" w:rsidP="005B2BAA">
            <w:pPr>
              <w:pStyle w:val="TableText0"/>
            </w:pPr>
            <w:r>
              <w:t>4</w:t>
            </w:r>
            <w:r w:rsidRPr="00107979">
              <w:t>.6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1CD2FFDE" w14:textId="38C156F0" w:rsidR="005B2BAA" w:rsidRDefault="005B2BAA" w:rsidP="005B2BAA">
            <w:pPr>
              <w:pStyle w:val="TableText0"/>
            </w:pPr>
            <w:r>
              <w:t>Supply and install of concrete pavement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65AE974D" w14:textId="6C31025C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4344D183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7F49D0A8" w14:textId="77777777" w:rsidR="005B2BAA" w:rsidRPr="00107979" w:rsidRDefault="005B2BAA" w:rsidP="005B2BAA">
            <w:pPr>
              <w:pStyle w:val="TableText0"/>
            </w:pP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4DD6BCC9" w14:textId="77777777" w:rsidR="005B2BAA" w:rsidRDefault="005B2BAA" w:rsidP="005B2BAA">
            <w:pPr>
              <w:pStyle w:val="TableText0"/>
            </w:pP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42153952" w14:textId="77777777" w:rsidR="005B2BAA" w:rsidRPr="00107979" w:rsidRDefault="005B2BAA" w:rsidP="005B2BAA">
            <w:pPr>
              <w:pStyle w:val="TableText0"/>
            </w:pPr>
          </w:p>
        </w:tc>
      </w:tr>
      <w:tr w:rsidR="005B2BAA" w:rsidRPr="00107979" w14:paraId="45A20516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42265672" w14:textId="25ACB235" w:rsidR="005B2BAA" w:rsidRPr="005B2BAA" w:rsidRDefault="005B2BAA" w:rsidP="005B2BAA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5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53CF34AC" w14:textId="371CDCBD" w:rsidR="005B2BAA" w:rsidRPr="005B2BAA" w:rsidRDefault="005B2BAA" w:rsidP="005B2BAA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Stage 4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4F247B7B" w14:textId="77777777" w:rsidR="005B2BAA" w:rsidRPr="00107979" w:rsidRDefault="005B2BAA" w:rsidP="005B2BAA">
            <w:pPr>
              <w:pStyle w:val="TableText0"/>
            </w:pPr>
          </w:p>
        </w:tc>
      </w:tr>
      <w:tr w:rsidR="005B2BAA" w:rsidRPr="00107979" w14:paraId="17A452A1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73A9E9F1" w14:textId="6996CD54" w:rsidR="005B2BAA" w:rsidRPr="00107979" w:rsidRDefault="005B2BAA" w:rsidP="005B2BAA">
            <w:pPr>
              <w:pStyle w:val="TableText0"/>
            </w:pPr>
            <w:r>
              <w:t>5</w:t>
            </w:r>
            <w:r w:rsidRPr="00107979">
              <w:t>.1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5880B14B" w14:textId="0BE02F14" w:rsidR="005B2BAA" w:rsidRDefault="005B2BAA" w:rsidP="005B2BAA">
            <w:pPr>
              <w:pStyle w:val="TableText0"/>
            </w:pPr>
            <w:r>
              <w:t>Traffic Control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5C1E7611" w14:textId="327AD8D9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73D17EFD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1602A5E9" w14:textId="6D2D71E5" w:rsidR="005B2BAA" w:rsidRPr="00107979" w:rsidRDefault="005B2BAA" w:rsidP="005B2BAA">
            <w:pPr>
              <w:pStyle w:val="TableText0"/>
            </w:pPr>
            <w:r>
              <w:t>5</w:t>
            </w:r>
            <w:r w:rsidRPr="00107979">
              <w:t>.2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7EA390B1" w14:textId="331C8F2C" w:rsidR="005B2BAA" w:rsidRDefault="005B2BAA" w:rsidP="005B2BAA">
            <w:pPr>
              <w:pStyle w:val="TableText0"/>
            </w:pPr>
            <w:r>
              <w:t>Demolition and Excavation of unsuitable material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63F2C737" w14:textId="69AD6C04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7911A0AA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4701B356" w14:textId="14DD60E8" w:rsidR="005B2BAA" w:rsidRPr="00107979" w:rsidRDefault="005B2BAA" w:rsidP="005B2BAA">
            <w:pPr>
              <w:pStyle w:val="TableText0"/>
            </w:pPr>
            <w:r>
              <w:t>5</w:t>
            </w:r>
            <w:r w:rsidRPr="00107979">
              <w:t>.3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2749B4CC" w14:textId="053D330D" w:rsidR="005B2BAA" w:rsidRDefault="005B2BAA" w:rsidP="005B2BAA">
            <w:pPr>
              <w:pStyle w:val="TableText0"/>
            </w:pPr>
            <w:r>
              <w:t>Drainage and Kerbs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51A9C5AF" w14:textId="17DC1F31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77B81EC9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344D8EA6" w14:textId="7BDEBB52" w:rsidR="005B2BAA" w:rsidRPr="00107979" w:rsidRDefault="005B2BAA" w:rsidP="005B2BAA">
            <w:pPr>
              <w:pStyle w:val="TableText0"/>
            </w:pPr>
            <w:r>
              <w:t>5</w:t>
            </w:r>
            <w:r w:rsidRPr="00107979">
              <w:t>.4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1E663792" w14:textId="7D1694F4" w:rsidR="005B2BAA" w:rsidRDefault="005B2BAA" w:rsidP="005B2BAA">
            <w:pPr>
              <w:pStyle w:val="TableText0"/>
            </w:pPr>
            <w:r>
              <w:t>Supply and install of sub-base and base materials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526E9788" w14:textId="665D60C1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31949912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6D81F1D0" w14:textId="6C7E4AB4" w:rsidR="005B2BAA" w:rsidRPr="00107979" w:rsidRDefault="005B2BAA" w:rsidP="005B2BAA">
            <w:pPr>
              <w:pStyle w:val="TableText0"/>
            </w:pPr>
            <w:r>
              <w:t>5</w:t>
            </w:r>
            <w:r w:rsidRPr="00107979">
              <w:t>.5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2D26AEE0" w14:textId="2755BFBB" w:rsidR="005B2BAA" w:rsidRDefault="005B2BAA" w:rsidP="005B2BAA">
            <w:pPr>
              <w:pStyle w:val="TableText0"/>
            </w:pPr>
            <w:r>
              <w:t>Supply and install of concrete pavement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400F9A05" w14:textId="1FA926D4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0A4181E8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2CC1068E" w14:textId="33A75DD6" w:rsidR="005B2BAA" w:rsidRPr="00107979" w:rsidRDefault="005B2BAA" w:rsidP="005B2BAA">
            <w:pPr>
              <w:pStyle w:val="TableText0"/>
            </w:pP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04254636" w14:textId="4909DFE1" w:rsidR="005B2BAA" w:rsidRDefault="005B2BAA" w:rsidP="005B2BAA">
            <w:pPr>
              <w:pStyle w:val="TableText0"/>
            </w:pP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25034A2E" w14:textId="700D4B2D" w:rsidR="005B2BAA" w:rsidRPr="00107979" w:rsidRDefault="005B2BAA" w:rsidP="005B2BAA">
            <w:pPr>
              <w:pStyle w:val="TableText0"/>
            </w:pPr>
          </w:p>
        </w:tc>
      </w:tr>
      <w:tr w:rsidR="005B2BAA" w:rsidRPr="00107979" w14:paraId="5CB47073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207A3AF8" w14:textId="77777777" w:rsidR="005B2BAA" w:rsidRPr="00107979" w:rsidRDefault="005B2BAA" w:rsidP="005B2BAA">
            <w:pPr>
              <w:pStyle w:val="TableText0"/>
            </w:pP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12B26B42" w14:textId="77777777" w:rsidR="005B2BAA" w:rsidRDefault="005B2BAA" w:rsidP="005B2BAA">
            <w:pPr>
              <w:pStyle w:val="TableText0"/>
            </w:pPr>
          </w:p>
          <w:p w14:paraId="0C35000F" w14:textId="396FD7B1" w:rsidR="005B2BAA" w:rsidRDefault="005B2BAA" w:rsidP="005B2BAA">
            <w:pPr>
              <w:pStyle w:val="TableText0"/>
            </w:pP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684FE942" w14:textId="77777777" w:rsidR="005B2BAA" w:rsidRPr="00107979" w:rsidRDefault="005B2BAA" w:rsidP="005B2BAA">
            <w:pPr>
              <w:pStyle w:val="TableText0"/>
            </w:pPr>
          </w:p>
        </w:tc>
      </w:tr>
      <w:tr w:rsidR="005B2BAA" w:rsidRPr="00107979" w14:paraId="74542F7B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114AE610" w14:textId="2DDD6539" w:rsidR="005B2BAA" w:rsidRPr="005B2BAA" w:rsidRDefault="005B2BAA" w:rsidP="005B2BAA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lastRenderedPageBreak/>
              <w:t>6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0168B814" w14:textId="737CD3C2" w:rsidR="005B2BAA" w:rsidRPr="005B2BAA" w:rsidRDefault="005B2BAA" w:rsidP="005B2BAA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Stage 5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296A7696" w14:textId="77777777" w:rsidR="005B2BAA" w:rsidRPr="00107979" w:rsidRDefault="005B2BAA" w:rsidP="005B2BAA">
            <w:pPr>
              <w:pStyle w:val="TableText0"/>
            </w:pPr>
          </w:p>
        </w:tc>
      </w:tr>
      <w:tr w:rsidR="005B2BAA" w:rsidRPr="00107979" w14:paraId="5BF6ED24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5CAE88F7" w14:textId="6FA31359" w:rsidR="005B2BAA" w:rsidRPr="00107979" w:rsidRDefault="005B2BAA" w:rsidP="005B2BAA">
            <w:pPr>
              <w:pStyle w:val="TableText0"/>
            </w:pPr>
            <w:r>
              <w:t>6</w:t>
            </w:r>
            <w:r w:rsidRPr="00107979">
              <w:t>.1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2EC956F4" w14:textId="744644C9" w:rsidR="005B2BAA" w:rsidRDefault="005B2BAA" w:rsidP="005B2BAA">
            <w:pPr>
              <w:pStyle w:val="TableText0"/>
            </w:pPr>
            <w:r>
              <w:t>Traffic Control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7D19A5B4" w14:textId="46C9D086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50F5E79D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2AF45692" w14:textId="1481EE37" w:rsidR="005B2BAA" w:rsidRPr="00107979" w:rsidRDefault="005B2BAA" w:rsidP="005B2BAA">
            <w:pPr>
              <w:pStyle w:val="TableText0"/>
            </w:pPr>
            <w:r>
              <w:t>6</w:t>
            </w:r>
            <w:r w:rsidRPr="00107979">
              <w:t>.2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7AA9E65E" w14:textId="13CB5676" w:rsidR="005B2BAA" w:rsidRDefault="005B2BAA" w:rsidP="005B2BAA">
            <w:pPr>
              <w:pStyle w:val="TableText0"/>
            </w:pPr>
            <w:r>
              <w:t>Demolition of existing island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62F7A15A" w14:textId="20A9064F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1F239770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04C35DC9" w14:textId="24DDF4D3" w:rsidR="005B2BAA" w:rsidRPr="00107979" w:rsidRDefault="005B2BAA" w:rsidP="005B2BAA">
            <w:pPr>
              <w:pStyle w:val="TableText0"/>
            </w:pPr>
            <w:r>
              <w:t>6</w:t>
            </w:r>
            <w:r w:rsidRPr="00107979">
              <w:t>.3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55F1A323" w14:textId="45D122AC" w:rsidR="005B2BAA" w:rsidRDefault="005B2BAA" w:rsidP="005B2BAA">
            <w:pPr>
              <w:pStyle w:val="TableText0"/>
            </w:pPr>
            <w:r>
              <w:t>Placement of temporary pavement material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320C5B9E" w14:textId="333F3629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6601F767" w14:textId="77777777" w:rsidTr="00DA5B97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337571C4" w14:textId="6F6BC059" w:rsidR="005B2BAA" w:rsidRPr="00107979" w:rsidRDefault="005B2BAA" w:rsidP="005B2BAA">
            <w:pPr>
              <w:pStyle w:val="TableText0"/>
            </w:pPr>
            <w:r>
              <w:t>6</w:t>
            </w:r>
            <w:r w:rsidRPr="00107979">
              <w:t>.4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3B9A2A05" w14:textId="17369DDA" w:rsidR="005B2BAA" w:rsidRDefault="005B2BAA" w:rsidP="005B2BAA">
            <w:pPr>
              <w:pStyle w:val="TableText0"/>
            </w:pPr>
            <w:r>
              <w:t>Reinstatement of island.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244AD60A" w14:textId="2D4847F9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7C9D1F4F" w14:textId="77777777" w:rsidTr="007419C4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0A6D1F53" w14:textId="77777777" w:rsidR="005B2BAA" w:rsidRPr="005B2BAA" w:rsidRDefault="005B2BAA" w:rsidP="005B2BAA">
            <w:pPr>
              <w:pStyle w:val="TableText0"/>
              <w:rPr>
                <w:b/>
                <w:bCs/>
              </w:rPr>
            </w:pPr>
          </w:p>
          <w:p w14:paraId="7C9D1F4C" w14:textId="17575852" w:rsidR="005B2BAA" w:rsidRPr="005B2BAA" w:rsidRDefault="005B2BAA" w:rsidP="005B2BAA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7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7AB8D062" w14:textId="77777777" w:rsidR="005B2BAA" w:rsidRPr="005B2BAA" w:rsidRDefault="005B2BAA" w:rsidP="005B2BAA">
            <w:pPr>
              <w:pStyle w:val="TableText0"/>
              <w:rPr>
                <w:b/>
                <w:bCs/>
              </w:rPr>
            </w:pPr>
          </w:p>
          <w:p w14:paraId="7C9D1F4D" w14:textId="39425893" w:rsidR="005B2BAA" w:rsidRPr="005B2BAA" w:rsidRDefault="005B2BAA" w:rsidP="005B2BAA">
            <w:pPr>
              <w:pStyle w:val="TableText0"/>
              <w:rPr>
                <w:b/>
                <w:bCs/>
              </w:rPr>
            </w:pPr>
            <w:r w:rsidRPr="005B2BAA">
              <w:rPr>
                <w:b/>
                <w:bCs/>
              </w:rPr>
              <w:t>Other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7C9D1F4E" w14:textId="2354E897" w:rsidR="005B2BAA" w:rsidRPr="00107979" w:rsidRDefault="005B2BAA" w:rsidP="005B2BAA">
            <w:pPr>
              <w:pStyle w:val="TableText0"/>
            </w:pPr>
          </w:p>
        </w:tc>
      </w:tr>
      <w:tr w:rsidR="005B2BAA" w:rsidRPr="00107979" w14:paraId="7C9D1F53" w14:textId="77777777" w:rsidTr="007419C4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7C9D1F50" w14:textId="68E4066D" w:rsidR="005B2BAA" w:rsidRPr="00107979" w:rsidRDefault="005B2BAA" w:rsidP="005B2BAA">
            <w:pPr>
              <w:pStyle w:val="TableText0"/>
            </w:pPr>
            <w:r>
              <w:t>7.1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7C9D1F51" w14:textId="77777777" w:rsidR="005B2BAA" w:rsidRPr="00107979" w:rsidRDefault="005B2BAA" w:rsidP="005B2BAA">
            <w:pPr>
              <w:pStyle w:val="TableText0"/>
            </w:pPr>
            <w:r w:rsidRPr="00107979">
              <w:t>Work as executed drawings, and operation and maintenance manuals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7C9D1F52" w14:textId="77777777" w:rsidR="005B2BAA" w:rsidRPr="00107979" w:rsidRDefault="005B2BAA" w:rsidP="005B2BAA">
            <w:pPr>
              <w:pStyle w:val="TableText0"/>
            </w:pPr>
            <w:r w:rsidRPr="00107979">
              <w:br/>
              <w:t>$ ………….….</w:t>
            </w:r>
          </w:p>
        </w:tc>
      </w:tr>
      <w:tr w:rsidR="005B2BAA" w:rsidRPr="00107979" w14:paraId="7C9D1F57" w14:textId="77777777" w:rsidTr="007419C4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7C9D1F54" w14:textId="30E280E5" w:rsidR="005B2BAA" w:rsidRPr="00107979" w:rsidRDefault="005B2BAA" w:rsidP="005B2BAA">
            <w:pPr>
              <w:pStyle w:val="TableText0"/>
            </w:pPr>
            <w:r>
              <w:t>7.2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7C9D1F55" w14:textId="77777777" w:rsidR="005B2BAA" w:rsidRPr="00107979" w:rsidRDefault="005B2BAA" w:rsidP="005B2BAA">
            <w:pPr>
              <w:pStyle w:val="TableText0"/>
            </w:pPr>
            <w:r w:rsidRPr="00107979">
              <w:t xml:space="preserve">Other </w:t>
            </w:r>
            <w:r w:rsidRPr="00107979">
              <w:rPr>
                <w:i/>
                <w:iCs/>
              </w:rPr>
              <w:t>(describe)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7C9D1F56" w14:textId="77777777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tr w:rsidR="005B2BAA" w:rsidRPr="00107979" w14:paraId="55A68F92" w14:textId="77777777" w:rsidTr="007419C4">
        <w:trPr>
          <w:cantSplit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14:paraId="751D625E" w14:textId="04DBA17F" w:rsidR="005B2BAA" w:rsidRPr="00107979" w:rsidRDefault="005B2BAA" w:rsidP="005B2BAA">
            <w:pPr>
              <w:pStyle w:val="TableText0"/>
            </w:pPr>
            <w:r>
              <w:t>7.3</w:t>
            </w:r>
          </w:p>
        </w:tc>
        <w:tc>
          <w:tcPr>
            <w:tcW w:w="5197" w:type="dxa"/>
            <w:tcBorders>
              <w:top w:val="nil"/>
              <w:left w:val="nil"/>
              <w:bottom w:val="nil"/>
              <w:right w:val="nil"/>
            </w:tcBorders>
          </w:tcPr>
          <w:p w14:paraId="0353B719" w14:textId="765AA726" w:rsidR="005B2BAA" w:rsidRPr="00107979" w:rsidRDefault="005B2BAA" w:rsidP="005B2BAA">
            <w:pPr>
              <w:pStyle w:val="TableText0"/>
            </w:pPr>
            <w:r w:rsidRPr="00107979">
              <w:rPr>
                <w:i/>
                <w:iCs/>
              </w:rPr>
              <w:t>(amounts not included in the above breakup that are part of the Lump Sum price)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14:paraId="3DA3F2CE" w14:textId="4BBB3C24" w:rsidR="005B2BAA" w:rsidRPr="00107979" w:rsidRDefault="005B2BAA" w:rsidP="005B2BAA">
            <w:pPr>
              <w:pStyle w:val="TableText0"/>
            </w:pPr>
            <w:r w:rsidRPr="00107979">
              <w:t>$ ………….….</w:t>
            </w:r>
          </w:p>
        </w:tc>
      </w:tr>
      <w:bookmarkEnd w:id="23"/>
    </w:tbl>
    <w:p w14:paraId="7C9D1F58" w14:textId="77777777" w:rsidR="00B151FC" w:rsidRPr="00107979" w:rsidRDefault="00B151FC" w:rsidP="00373E1A">
      <w:pPr>
        <w:spacing w:after="0"/>
        <w:rPr>
          <w:sz w:val="8"/>
        </w:rPr>
      </w:pPr>
    </w:p>
    <w:p w14:paraId="7C9D1F74" w14:textId="07AE2E8B" w:rsidR="00B151FC" w:rsidRPr="00107979" w:rsidRDefault="00B151FC" w:rsidP="00C07590">
      <w:pPr>
        <w:pStyle w:val="GuideNote"/>
        <w:rPr>
          <w:sz w:val="8"/>
        </w:rPr>
      </w:pPr>
      <w:bookmarkStart w:id="24" w:name="GC21_ScheduleofPrices_LumpSum_02"/>
    </w:p>
    <w:tbl>
      <w:tblPr>
        <w:tblW w:w="0" w:type="auto"/>
        <w:tblInd w:w="1134" w:type="dxa"/>
        <w:tblBorders>
          <w:top w:val="single" w:sz="12" w:space="0" w:color="auto"/>
        </w:tblBorders>
        <w:tblLook w:val="0000" w:firstRow="0" w:lastRow="0" w:firstColumn="0" w:lastColumn="0" w:noHBand="0" w:noVBand="0"/>
      </w:tblPr>
      <w:tblGrid>
        <w:gridCol w:w="617"/>
        <w:gridCol w:w="5197"/>
        <w:gridCol w:w="1488"/>
      </w:tblGrid>
      <w:tr w:rsidR="00B151FC" w:rsidRPr="00107979" w14:paraId="7C9D1F7A" w14:textId="142AA054" w:rsidTr="00352EE7">
        <w:trPr>
          <w:cantSplit/>
          <w:trHeight w:val="397"/>
        </w:trPr>
        <w:tc>
          <w:tcPr>
            <w:tcW w:w="617" w:type="dxa"/>
            <w:tcBorders>
              <w:top w:val="single" w:sz="12" w:space="0" w:color="auto"/>
            </w:tcBorders>
          </w:tcPr>
          <w:p w14:paraId="7C9D1F75" w14:textId="77777777" w:rsidR="00B151FC" w:rsidRPr="00107979" w:rsidRDefault="00B151FC" w:rsidP="002F5A60">
            <w:pPr>
              <w:pStyle w:val="TableText0"/>
              <w:rPr>
                <w:b/>
                <w:bCs/>
              </w:rPr>
            </w:pPr>
          </w:p>
        </w:tc>
        <w:tc>
          <w:tcPr>
            <w:tcW w:w="5197" w:type="dxa"/>
            <w:tcBorders>
              <w:top w:val="single" w:sz="12" w:space="0" w:color="auto"/>
            </w:tcBorders>
          </w:tcPr>
          <w:p w14:paraId="7C9D1F76" w14:textId="77777777" w:rsidR="00B151FC" w:rsidRPr="00107979" w:rsidRDefault="00B151FC" w:rsidP="002F5A60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br/>
              <w:t>Total (Lump Sum tendered including GST)</w:t>
            </w:r>
          </w:p>
          <w:p w14:paraId="7C9D1F78" w14:textId="77777777" w:rsidR="00B151FC" w:rsidRPr="00107979" w:rsidRDefault="00B151FC" w:rsidP="007F6AB5">
            <w:pPr>
              <w:pStyle w:val="TableText0"/>
              <w:tabs>
                <w:tab w:val="left" w:pos="4981"/>
              </w:tabs>
              <w:spacing w:before="120"/>
              <w:rPr>
                <w:bCs/>
              </w:rPr>
            </w:pPr>
            <w:r w:rsidRPr="00107979">
              <w:rPr>
                <w:bCs/>
              </w:rPr>
              <w:t xml:space="preserve">The </w:t>
            </w:r>
            <w:r w:rsidRPr="00107979">
              <w:rPr>
                <w:b/>
                <w:bCs/>
              </w:rPr>
              <w:t xml:space="preserve">Total (Lump Sum tendered including GST) </w:t>
            </w:r>
            <w:r w:rsidRPr="00107979">
              <w:rPr>
                <w:bCs/>
              </w:rPr>
              <w:t xml:space="preserve">is to equal the Contract Price shown on the Tender Form. If there is any uncertainty in the tendered price due to a discrepancy, the Contract Price shown on the Tender Form will take precedence. </w:t>
            </w:r>
          </w:p>
        </w:tc>
        <w:tc>
          <w:tcPr>
            <w:tcW w:w="1488" w:type="dxa"/>
            <w:tcBorders>
              <w:top w:val="single" w:sz="12" w:space="0" w:color="auto"/>
            </w:tcBorders>
          </w:tcPr>
          <w:p w14:paraId="7C9D1F79" w14:textId="77777777" w:rsidR="00B151FC" w:rsidRPr="00107979" w:rsidRDefault="00B151FC" w:rsidP="00AD6065">
            <w:pPr>
              <w:pStyle w:val="TableText0"/>
              <w:ind w:firstLine="174"/>
              <w:rPr>
                <w:b/>
                <w:bCs/>
              </w:rPr>
            </w:pPr>
            <w:r w:rsidRPr="00107979">
              <w:rPr>
                <w:b/>
                <w:bCs/>
              </w:rPr>
              <w:br/>
              <w:t>$ ………….….</w:t>
            </w:r>
          </w:p>
        </w:tc>
      </w:tr>
      <w:bookmarkEnd w:id="24"/>
    </w:tbl>
    <w:p w14:paraId="185DAC27" w14:textId="77777777" w:rsidR="00FF0694" w:rsidRPr="00107979" w:rsidRDefault="00FF0694">
      <w:pPr>
        <w:spacing w:after="0"/>
        <w:ind w:left="0"/>
        <w:jc w:val="left"/>
        <w:rPr>
          <w:rFonts w:ascii="Arial Bold" w:hAnsi="Arial Bold"/>
          <w:b/>
          <w:caps/>
          <w:sz w:val="16"/>
        </w:rPr>
      </w:pPr>
      <w:r w:rsidRPr="00107979">
        <w:rPr>
          <w:rFonts w:ascii="Arial Bold" w:hAnsi="Arial Bold"/>
        </w:rPr>
        <w:br w:type="page"/>
      </w:r>
    </w:p>
    <w:p w14:paraId="571E71AD" w14:textId="77777777" w:rsidR="0096197B" w:rsidRPr="00107979" w:rsidRDefault="0096197B" w:rsidP="0000145E">
      <w:pPr>
        <w:pStyle w:val="Heading2"/>
        <w:ind w:left="567" w:hanging="567"/>
      </w:pPr>
      <w:bookmarkStart w:id="25" w:name="_Toc140572944"/>
      <w:bookmarkStart w:id="26" w:name="_Toc184801717"/>
      <w:bookmarkStart w:id="27" w:name="_Toc184801737"/>
      <w:bookmarkStart w:id="28" w:name="_Toc400628790"/>
      <w:bookmarkStart w:id="29" w:name="_Toc401822023"/>
      <w:bookmarkStart w:id="30" w:name="_Toc452474528"/>
      <w:bookmarkStart w:id="31" w:name="_Toc456877596"/>
      <w:bookmarkEnd w:id="21"/>
      <w:bookmarkEnd w:id="22"/>
      <w:r w:rsidRPr="00107979">
        <w:lastRenderedPageBreak/>
        <w:t>Schedule of Weighted Non-Price Criteria Information</w:t>
      </w:r>
      <w:bookmarkEnd w:id="25"/>
    </w:p>
    <w:p w14:paraId="5945438A" w14:textId="77777777" w:rsidR="0096197B" w:rsidRPr="00107979" w:rsidRDefault="0096197B" w:rsidP="0096197B">
      <w:pPr>
        <w:tabs>
          <w:tab w:val="left" w:pos="2835"/>
        </w:tabs>
        <w:spacing w:after="120"/>
        <w:jc w:val="left"/>
      </w:pPr>
      <w:r w:rsidRPr="00107979">
        <w:t>(SUBMIT WITH TENDER FORM)</w:t>
      </w:r>
    </w:p>
    <w:p w14:paraId="513CF8BF" w14:textId="77777777" w:rsidR="0096197B" w:rsidRPr="00107979" w:rsidRDefault="0096197B" w:rsidP="0096197B">
      <w:pPr>
        <w:tabs>
          <w:tab w:val="left" w:pos="2835"/>
        </w:tabs>
        <w:spacing w:after="120"/>
        <w:jc w:val="left"/>
      </w:pPr>
      <w:r w:rsidRPr="00107979">
        <w:t xml:space="preserve">List or reference all information submitted for use in the evaluation of the non-price criteria identified in Subclause - </w:t>
      </w:r>
      <w:r w:rsidRPr="00107979">
        <w:rPr>
          <w:b/>
        </w:rPr>
        <w:t xml:space="preserve">Weighted Non-Price Evaluation </w:t>
      </w:r>
      <w:r w:rsidRPr="00107979">
        <w:t xml:space="preserve">in Conditions of Tendering Clause – </w:t>
      </w:r>
      <w:r w:rsidRPr="00107979">
        <w:rPr>
          <w:b/>
        </w:rPr>
        <w:t>Evaluation of Tenders</w:t>
      </w:r>
      <w:r w:rsidRPr="00107979">
        <w:t>. Attach the relevant information.</w:t>
      </w:r>
    </w:p>
    <w:p w14:paraId="5C56E437" w14:textId="77777777" w:rsidR="0096197B" w:rsidRPr="00107979" w:rsidRDefault="0096197B" w:rsidP="0096197B">
      <w:pPr>
        <w:spacing w:after="0"/>
        <w:rPr>
          <w:sz w:val="8"/>
        </w:rPr>
      </w:pPr>
    </w:p>
    <w:tbl>
      <w:tblPr>
        <w:tblW w:w="7479" w:type="dxa"/>
        <w:tblInd w:w="1134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94"/>
        <w:gridCol w:w="3685"/>
      </w:tblGrid>
      <w:tr w:rsidR="0096197B" w:rsidRPr="00107979" w14:paraId="372E53B2" w14:textId="77777777" w:rsidTr="00934924">
        <w:trPr>
          <w:cantSplit/>
        </w:trPr>
        <w:tc>
          <w:tcPr>
            <w:tcW w:w="3794" w:type="dxa"/>
            <w:tcBorders>
              <w:bottom w:val="single" w:sz="12" w:space="0" w:color="auto"/>
            </w:tcBorders>
          </w:tcPr>
          <w:p w14:paraId="0C7DEDEC" w14:textId="77777777" w:rsidR="0096197B" w:rsidRPr="00107979" w:rsidRDefault="0096197B" w:rsidP="00477AA4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br/>
              <w:t>Weighted Non-Price Evaluation Criteria</w:t>
            </w:r>
          </w:p>
        </w:tc>
        <w:tc>
          <w:tcPr>
            <w:tcW w:w="3685" w:type="dxa"/>
            <w:tcBorders>
              <w:bottom w:val="single" w:sz="12" w:space="0" w:color="auto"/>
            </w:tcBorders>
          </w:tcPr>
          <w:p w14:paraId="561D2557" w14:textId="77777777" w:rsidR="0096197B" w:rsidRPr="00107979" w:rsidRDefault="0096197B" w:rsidP="00477AA4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br/>
              <w:t>Information provided to address the Criteria</w:t>
            </w:r>
          </w:p>
        </w:tc>
      </w:tr>
      <w:tr w:rsidR="0096197B" w:rsidRPr="00107979" w14:paraId="6D08CFCC" w14:textId="77777777" w:rsidTr="00934924">
        <w:trPr>
          <w:cantSplit/>
        </w:trPr>
        <w:tc>
          <w:tcPr>
            <w:tcW w:w="3794" w:type="dxa"/>
            <w:tcBorders>
              <w:top w:val="nil"/>
              <w:bottom w:val="nil"/>
            </w:tcBorders>
          </w:tcPr>
          <w:p w14:paraId="074DAC62" w14:textId="77777777" w:rsidR="0096197B" w:rsidRPr="00107979" w:rsidRDefault="0096197B" w:rsidP="00477AA4">
            <w:pPr>
              <w:pStyle w:val="TableText0"/>
            </w:pPr>
          </w:p>
        </w:tc>
        <w:tc>
          <w:tcPr>
            <w:tcW w:w="3685" w:type="dxa"/>
            <w:tcBorders>
              <w:top w:val="nil"/>
              <w:bottom w:val="nil"/>
            </w:tcBorders>
          </w:tcPr>
          <w:p w14:paraId="49DAE17A" w14:textId="77777777" w:rsidR="0096197B" w:rsidRPr="00107979" w:rsidRDefault="0096197B" w:rsidP="00477AA4">
            <w:pPr>
              <w:pStyle w:val="TableText0"/>
              <w:rPr>
                <w:b/>
                <w:bCs/>
              </w:rPr>
            </w:pPr>
          </w:p>
        </w:tc>
      </w:tr>
      <w:tr w:rsidR="0096197B" w:rsidRPr="00107979" w14:paraId="1C6345B5" w14:textId="77777777" w:rsidTr="00934924">
        <w:trPr>
          <w:cantSplit/>
        </w:trPr>
        <w:tc>
          <w:tcPr>
            <w:tcW w:w="3794" w:type="dxa"/>
            <w:tcBorders>
              <w:top w:val="nil"/>
              <w:bottom w:val="nil"/>
            </w:tcBorders>
          </w:tcPr>
          <w:p w14:paraId="32D9DEB0" w14:textId="33B435E6" w:rsidR="00934924" w:rsidRDefault="0096197B" w:rsidP="00934924">
            <w:pPr>
              <w:pStyle w:val="TableText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07979">
              <w:t xml:space="preserve">1. </w:t>
            </w:r>
            <w:r w:rsidR="00934924">
              <w:rPr>
                <w:rFonts w:ascii="Calibri" w:hAnsi="Calibri" w:cs="Calibri"/>
                <w:color w:val="000000"/>
                <w:sz w:val="22"/>
                <w:szCs w:val="22"/>
              </w:rPr>
              <w:t>Capability and Experience - Contractors ability to fully meet the requirements of the contractor and the project/contract.</w:t>
            </w:r>
          </w:p>
          <w:p w14:paraId="0618B415" w14:textId="5F9E6A4B" w:rsidR="0096197B" w:rsidRPr="00107979" w:rsidRDefault="0096197B" w:rsidP="00477AA4">
            <w:pPr>
              <w:pStyle w:val="TableText0"/>
              <w:rPr>
                <w:b/>
                <w:bCs/>
              </w:rPr>
            </w:pPr>
          </w:p>
        </w:tc>
        <w:tc>
          <w:tcPr>
            <w:tcW w:w="3685" w:type="dxa"/>
            <w:tcBorders>
              <w:top w:val="nil"/>
              <w:bottom w:val="nil"/>
            </w:tcBorders>
          </w:tcPr>
          <w:p w14:paraId="7CC13D8D" w14:textId="067D5BEC" w:rsidR="0096197B" w:rsidRPr="00107979" w:rsidRDefault="0096197B" w:rsidP="00477AA4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…………………………</w:t>
            </w:r>
            <w:r w:rsidR="00934924" w:rsidRPr="00107979">
              <w:rPr>
                <w:b/>
                <w:bCs/>
              </w:rPr>
              <w:t>…………………………………………….…………………………………………….…………………………………………….…………………………………………………………………………………………</w:t>
            </w:r>
            <w:r w:rsidRPr="00107979">
              <w:rPr>
                <w:b/>
                <w:bCs/>
              </w:rPr>
              <w:t>………………….</w:t>
            </w:r>
          </w:p>
        </w:tc>
      </w:tr>
      <w:tr w:rsidR="0096197B" w:rsidRPr="00107979" w14:paraId="2BCA94E0" w14:textId="77777777" w:rsidTr="00934924">
        <w:trPr>
          <w:cantSplit/>
        </w:trPr>
        <w:tc>
          <w:tcPr>
            <w:tcW w:w="3794" w:type="dxa"/>
            <w:tcBorders>
              <w:top w:val="single" w:sz="12" w:space="0" w:color="auto"/>
              <w:bottom w:val="nil"/>
            </w:tcBorders>
          </w:tcPr>
          <w:p w14:paraId="709D1DBE" w14:textId="77777777" w:rsidR="0096197B" w:rsidRPr="00107979" w:rsidRDefault="0096197B" w:rsidP="00477AA4">
            <w:pPr>
              <w:pStyle w:val="TableText0"/>
            </w:pPr>
          </w:p>
        </w:tc>
        <w:tc>
          <w:tcPr>
            <w:tcW w:w="3685" w:type="dxa"/>
            <w:tcBorders>
              <w:top w:val="single" w:sz="12" w:space="0" w:color="auto"/>
              <w:bottom w:val="nil"/>
            </w:tcBorders>
          </w:tcPr>
          <w:p w14:paraId="568AF44A" w14:textId="77777777" w:rsidR="0096197B" w:rsidRPr="00107979" w:rsidRDefault="0096197B" w:rsidP="00477AA4">
            <w:pPr>
              <w:pStyle w:val="TableText0"/>
              <w:rPr>
                <w:b/>
                <w:bCs/>
              </w:rPr>
            </w:pPr>
          </w:p>
        </w:tc>
      </w:tr>
      <w:tr w:rsidR="0096197B" w:rsidRPr="00107979" w14:paraId="3C664B9F" w14:textId="77777777" w:rsidTr="00934924">
        <w:trPr>
          <w:cantSplit/>
        </w:trPr>
        <w:tc>
          <w:tcPr>
            <w:tcW w:w="3794" w:type="dxa"/>
            <w:tcBorders>
              <w:top w:val="nil"/>
              <w:bottom w:val="nil"/>
            </w:tcBorders>
          </w:tcPr>
          <w:p w14:paraId="625F5C95" w14:textId="63D106B8" w:rsidR="00934924" w:rsidRDefault="0096197B" w:rsidP="00934924">
            <w:pPr>
              <w:pStyle w:val="TableText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07979">
              <w:t xml:space="preserve">2. </w:t>
            </w:r>
            <w:r w:rsidR="00934924">
              <w:rPr>
                <w:rFonts w:ascii="Calibri" w:hAnsi="Calibri" w:cs="Calibri"/>
                <w:color w:val="000000"/>
                <w:sz w:val="22"/>
                <w:szCs w:val="22"/>
              </w:rPr>
              <w:t>Work Health and Safety, Environment and Quality Assurance</w:t>
            </w:r>
          </w:p>
          <w:p w14:paraId="15BE0EA0" w14:textId="0D88AF00" w:rsidR="0096197B" w:rsidRPr="00107979" w:rsidRDefault="0096197B" w:rsidP="00477AA4">
            <w:pPr>
              <w:pStyle w:val="TableText0"/>
              <w:rPr>
                <w:b/>
                <w:bCs/>
              </w:rPr>
            </w:pPr>
          </w:p>
        </w:tc>
        <w:tc>
          <w:tcPr>
            <w:tcW w:w="3685" w:type="dxa"/>
            <w:tcBorders>
              <w:top w:val="nil"/>
              <w:bottom w:val="nil"/>
            </w:tcBorders>
          </w:tcPr>
          <w:p w14:paraId="3743BAE9" w14:textId="5E3ACF2A" w:rsidR="0096197B" w:rsidRPr="00107979" w:rsidRDefault="00934924" w:rsidP="00477AA4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…………………………………………….………………………………………………….…………………………………….…………………………………………….</w:t>
            </w:r>
          </w:p>
        </w:tc>
      </w:tr>
      <w:tr w:rsidR="0096197B" w:rsidRPr="00107979" w14:paraId="0008608C" w14:textId="77777777" w:rsidTr="00934924">
        <w:trPr>
          <w:cantSplit/>
        </w:trPr>
        <w:tc>
          <w:tcPr>
            <w:tcW w:w="3794" w:type="dxa"/>
            <w:tcBorders>
              <w:top w:val="single" w:sz="12" w:space="0" w:color="auto"/>
              <w:bottom w:val="nil"/>
            </w:tcBorders>
          </w:tcPr>
          <w:p w14:paraId="1044CD8D" w14:textId="77777777" w:rsidR="0096197B" w:rsidRPr="00107979" w:rsidRDefault="0096197B" w:rsidP="00477AA4">
            <w:pPr>
              <w:pStyle w:val="TableText0"/>
            </w:pPr>
          </w:p>
        </w:tc>
        <w:tc>
          <w:tcPr>
            <w:tcW w:w="3685" w:type="dxa"/>
            <w:tcBorders>
              <w:top w:val="single" w:sz="12" w:space="0" w:color="auto"/>
              <w:bottom w:val="nil"/>
            </w:tcBorders>
          </w:tcPr>
          <w:p w14:paraId="3A8E4C0D" w14:textId="77777777" w:rsidR="0096197B" w:rsidRPr="00107979" w:rsidRDefault="0096197B" w:rsidP="00477AA4">
            <w:pPr>
              <w:pStyle w:val="TableText0"/>
              <w:rPr>
                <w:b/>
                <w:bCs/>
              </w:rPr>
            </w:pPr>
          </w:p>
        </w:tc>
      </w:tr>
      <w:tr w:rsidR="0096197B" w:rsidRPr="00107979" w14:paraId="75D24E5A" w14:textId="77777777" w:rsidTr="00934924">
        <w:trPr>
          <w:cantSplit/>
        </w:trPr>
        <w:tc>
          <w:tcPr>
            <w:tcW w:w="3794" w:type="dxa"/>
            <w:tcBorders>
              <w:top w:val="nil"/>
              <w:bottom w:val="nil"/>
            </w:tcBorders>
          </w:tcPr>
          <w:p w14:paraId="4230AE04" w14:textId="6EBFB525" w:rsidR="00934924" w:rsidRDefault="0096197B" w:rsidP="00934924">
            <w:pPr>
              <w:pStyle w:val="TableText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07979">
              <w:t xml:space="preserve">3. </w:t>
            </w:r>
            <w:r w:rsidR="00934924">
              <w:rPr>
                <w:rFonts w:ascii="Calibri" w:hAnsi="Calibri" w:cs="Calibri"/>
                <w:color w:val="000000"/>
                <w:sz w:val="22"/>
                <w:szCs w:val="22"/>
              </w:rPr>
              <w:t>Evidence Environmental Protection processes and documentation provided by the tenderer.</w:t>
            </w:r>
          </w:p>
          <w:p w14:paraId="5C6C9BD2" w14:textId="4F5B8021" w:rsidR="0096197B" w:rsidRPr="00107979" w:rsidRDefault="0096197B" w:rsidP="00477AA4">
            <w:pPr>
              <w:pStyle w:val="TableText0"/>
              <w:rPr>
                <w:b/>
                <w:bCs/>
              </w:rPr>
            </w:pPr>
          </w:p>
        </w:tc>
        <w:tc>
          <w:tcPr>
            <w:tcW w:w="3685" w:type="dxa"/>
            <w:tcBorders>
              <w:top w:val="nil"/>
              <w:bottom w:val="nil"/>
            </w:tcBorders>
          </w:tcPr>
          <w:p w14:paraId="4DA2B3A3" w14:textId="31BBE84A" w:rsidR="0096197B" w:rsidRPr="00107979" w:rsidRDefault="0096197B" w:rsidP="00477AA4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……</w:t>
            </w:r>
            <w:r w:rsidR="00934924" w:rsidRPr="00107979">
              <w:rPr>
                <w:b/>
                <w:bCs/>
              </w:rPr>
              <w:t>…………………………………………….…………………………………………….…………………………………………….</w:t>
            </w:r>
            <w:r w:rsidRPr="00107979">
              <w:rPr>
                <w:b/>
                <w:bCs/>
              </w:rPr>
              <w:t>…………………………</w:t>
            </w:r>
            <w:r w:rsidR="00934924" w:rsidRPr="00107979">
              <w:rPr>
                <w:b/>
                <w:bCs/>
              </w:rPr>
              <w:t>…………………………………………….</w:t>
            </w:r>
            <w:r w:rsidRPr="00107979">
              <w:rPr>
                <w:b/>
                <w:bCs/>
              </w:rPr>
              <w:t>………….</w:t>
            </w:r>
          </w:p>
        </w:tc>
      </w:tr>
      <w:tr w:rsidR="00934924" w:rsidRPr="00107979" w14:paraId="539BF6AB" w14:textId="77777777" w:rsidTr="00934924">
        <w:trPr>
          <w:cantSplit/>
          <w:trHeight w:val="80"/>
        </w:trPr>
        <w:tc>
          <w:tcPr>
            <w:tcW w:w="3794" w:type="dxa"/>
            <w:tcBorders>
              <w:top w:val="nil"/>
              <w:bottom w:val="single" w:sz="12" w:space="0" w:color="auto"/>
            </w:tcBorders>
          </w:tcPr>
          <w:p w14:paraId="0D3ABCF5" w14:textId="77777777" w:rsidR="00934924" w:rsidRPr="00107979" w:rsidRDefault="00934924" w:rsidP="00934924">
            <w:pPr>
              <w:pStyle w:val="TableText0"/>
              <w:rPr>
                <w:b/>
                <w:bCs/>
              </w:rPr>
            </w:pPr>
          </w:p>
        </w:tc>
        <w:tc>
          <w:tcPr>
            <w:tcW w:w="3685" w:type="dxa"/>
            <w:tcBorders>
              <w:top w:val="nil"/>
              <w:bottom w:val="single" w:sz="12" w:space="0" w:color="auto"/>
            </w:tcBorders>
          </w:tcPr>
          <w:p w14:paraId="216FA865" w14:textId="466D394C" w:rsidR="00934924" w:rsidRPr="00107979" w:rsidRDefault="00934924" w:rsidP="00934924">
            <w:pPr>
              <w:pStyle w:val="TableText0"/>
              <w:rPr>
                <w:b/>
                <w:bCs/>
              </w:rPr>
            </w:pPr>
          </w:p>
        </w:tc>
      </w:tr>
      <w:tr w:rsidR="00934924" w:rsidRPr="00107979" w14:paraId="673F8A38" w14:textId="77777777" w:rsidTr="00934924">
        <w:trPr>
          <w:cantSplit/>
        </w:trPr>
        <w:tc>
          <w:tcPr>
            <w:tcW w:w="3794" w:type="dxa"/>
            <w:tcBorders>
              <w:top w:val="nil"/>
              <w:bottom w:val="single" w:sz="12" w:space="0" w:color="auto"/>
            </w:tcBorders>
          </w:tcPr>
          <w:p w14:paraId="15BE3DD1" w14:textId="0D9E811D" w:rsidR="00934924" w:rsidRDefault="00934924" w:rsidP="00934924">
            <w:pPr>
              <w:spacing w:after="0"/>
              <w:ind w:left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4. Local Content - Tenderers proximity to the Cootamundra Gundagai Regional Council, but also their commitment to use local suppliers, materials and resources.</w:t>
            </w:r>
          </w:p>
          <w:p w14:paraId="22A9C439" w14:textId="77777777" w:rsidR="00934924" w:rsidRPr="00107979" w:rsidRDefault="00934924" w:rsidP="00934924">
            <w:pPr>
              <w:pStyle w:val="TableText0"/>
            </w:pPr>
          </w:p>
        </w:tc>
        <w:tc>
          <w:tcPr>
            <w:tcW w:w="3685" w:type="dxa"/>
            <w:tcBorders>
              <w:top w:val="nil"/>
              <w:bottom w:val="single" w:sz="12" w:space="0" w:color="auto"/>
            </w:tcBorders>
          </w:tcPr>
          <w:p w14:paraId="1020067A" w14:textId="77777777" w:rsidR="00934924" w:rsidRDefault="00934924" w:rsidP="00934924">
            <w:pPr>
              <w:pStyle w:val="TableText0"/>
              <w:rPr>
                <w:b/>
                <w:bCs/>
              </w:rPr>
            </w:pPr>
          </w:p>
          <w:p w14:paraId="65D9953F" w14:textId="37A52F31" w:rsidR="00934924" w:rsidRPr="00107979" w:rsidRDefault="00934924" w:rsidP="00934924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…………………………………………….……….…………………………………………….…………………………………………….……………………………………</w:t>
            </w:r>
          </w:p>
        </w:tc>
      </w:tr>
      <w:tr w:rsidR="00934924" w:rsidRPr="00107979" w14:paraId="262B2C47" w14:textId="77777777" w:rsidTr="00934924">
        <w:trPr>
          <w:cantSplit/>
        </w:trPr>
        <w:tc>
          <w:tcPr>
            <w:tcW w:w="3794" w:type="dxa"/>
            <w:tcBorders>
              <w:top w:val="nil"/>
              <w:bottom w:val="single" w:sz="12" w:space="0" w:color="auto"/>
            </w:tcBorders>
          </w:tcPr>
          <w:p w14:paraId="47E2BC24" w14:textId="175EEDEF" w:rsidR="00934924" w:rsidRDefault="00934924" w:rsidP="00934924">
            <w:pPr>
              <w:spacing w:after="0"/>
              <w:ind w:left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5. The perceived risk contractors ability to deliver and manage the project financially, technically, managerially and physically.</w:t>
            </w:r>
          </w:p>
          <w:p w14:paraId="3D697EBB" w14:textId="77777777" w:rsidR="00934924" w:rsidRPr="00107979" w:rsidRDefault="00934924" w:rsidP="00934924">
            <w:pPr>
              <w:pStyle w:val="TableText0"/>
            </w:pPr>
          </w:p>
        </w:tc>
        <w:tc>
          <w:tcPr>
            <w:tcW w:w="3685" w:type="dxa"/>
            <w:tcBorders>
              <w:top w:val="nil"/>
              <w:bottom w:val="single" w:sz="12" w:space="0" w:color="auto"/>
            </w:tcBorders>
          </w:tcPr>
          <w:p w14:paraId="255FC22D" w14:textId="77777777" w:rsidR="00934924" w:rsidRDefault="00934924" w:rsidP="00934924">
            <w:pPr>
              <w:pStyle w:val="TableText0"/>
              <w:rPr>
                <w:b/>
                <w:bCs/>
              </w:rPr>
            </w:pPr>
          </w:p>
          <w:p w14:paraId="132FA720" w14:textId="3D604821" w:rsidR="00934924" w:rsidRPr="00107979" w:rsidRDefault="00934924" w:rsidP="00934924">
            <w:pPr>
              <w:pStyle w:val="TableText0"/>
              <w:rPr>
                <w:b/>
                <w:bCs/>
              </w:rPr>
            </w:pPr>
            <w:r w:rsidRPr="00107979">
              <w:rPr>
                <w:b/>
                <w:bCs/>
              </w:rPr>
              <w:t>…………………………………………….…………………………………………….…………………………………………….…………………………………………….</w:t>
            </w:r>
          </w:p>
        </w:tc>
      </w:tr>
    </w:tbl>
    <w:p w14:paraId="46DAE279" w14:textId="77777777" w:rsidR="0096197B" w:rsidRPr="00107979" w:rsidRDefault="0096197B" w:rsidP="0096197B">
      <w:pPr>
        <w:spacing w:after="0"/>
        <w:rPr>
          <w:sz w:val="8"/>
        </w:rPr>
      </w:pPr>
    </w:p>
    <w:p w14:paraId="7C9D2126" w14:textId="2B64C0F3" w:rsidR="00B151FC" w:rsidRPr="00107979" w:rsidRDefault="0096197B" w:rsidP="00934924">
      <w:pPr>
        <w:spacing w:after="0"/>
        <w:ind w:left="0"/>
        <w:jc w:val="left"/>
        <w:rPr>
          <w:sz w:val="8"/>
        </w:rPr>
      </w:pPr>
      <w:r w:rsidRPr="00107979">
        <w:br w:type="page"/>
      </w:r>
      <w:bookmarkEnd w:id="26"/>
      <w:bookmarkEnd w:id="27"/>
      <w:bookmarkEnd w:id="28"/>
      <w:bookmarkEnd w:id="29"/>
      <w:bookmarkEnd w:id="30"/>
      <w:bookmarkEnd w:id="31"/>
    </w:p>
    <w:p w14:paraId="7C9D2152" w14:textId="77777777" w:rsidR="00B151FC" w:rsidRPr="00107979" w:rsidRDefault="00B151FC">
      <w:pPr>
        <w:pStyle w:val="Heading2"/>
      </w:pPr>
      <w:bookmarkStart w:id="32" w:name="_Toc184801720"/>
      <w:bookmarkStart w:id="33" w:name="_Toc184801740"/>
      <w:bookmarkStart w:id="34" w:name="_Toc400628792"/>
      <w:bookmarkStart w:id="35" w:name="_Toc401822025"/>
      <w:bookmarkStart w:id="36" w:name="_Toc452474530"/>
      <w:bookmarkStart w:id="37" w:name="_Toc456877598"/>
      <w:bookmarkStart w:id="38" w:name="_Toc140572945"/>
      <w:r w:rsidRPr="00107979">
        <w:lastRenderedPageBreak/>
        <w:t>Schedule of Quality Management Information</w:t>
      </w:r>
      <w:bookmarkEnd w:id="32"/>
      <w:bookmarkEnd w:id="33"/>
      <w:bookmarkEnd w:id="34"/>
      <w:bookmarkEnd w:id="35"/>
      <w:bookmarkEnd w:id="36"/>
      <w:bookmarkEnd w:id="37"/>
      <w:bookmarkEnd w:id="38"/>
    </w:p>
    <w:p w14:paraId="7C9D2153" w14:textId="77777777" w:rsidR="00B151FC" w:rsidRPr="00107979" w:rsidRDefault="00B151FC">
      <w:pPr>
        <w:tabs>
          <w:tab w:val="left" w:pos="2835"/>
        </w:tabs>
        <w:spacing w:after="120"/>
        <w:jc w:val="left"/>
      </w:pPr>
      <w:r w:rsidRPr="00107979">
        <w:t>(SUBMIT WHEN REQUESTED)</w:t>
      </w:r>
    </w:p>
    <w:p w14:paraId="7C9D2155" w14:textId="77777777" w:rsidR="00B151FC" w:rsidRPr="00107979" w:rsidRDefault="00B151FC">
      <w:pPr>
        <w:tabs>
          <w:tab w:val="left" w:pos="2835"/>
        </w:tabs>
        <w:spacing w:after="120"/>
        <w:jc w:val="left"/>
      </w:pPr>
      <w:r w:rsidRPr="00107979">
        <w:t>Submit when requested, to demonstrate the capacity to plan and manage the quality of work, one of the following:</w:t>
      </w:r>
    </w:p>
    <w:p w14:paraId="7C9D2156" w14:textId="70353BF0" w:rsidR="00B151FC" w:rsidRPr="00107979" w:rsidRDefault="00B151FC" w:rsidP="0065474C">
      <w:pPr>
        <w:pStyle w:val="Sub-paragraph"/>
        <w:ind w:left="1440" w:hanging="306"/>
      </w:pPr>
      <w:r w:rsidRPr="00107979">
        <w:t>evidence of current full certification of the tenderer’s Quality Management System to AS/NZS ISO 9001:20</w:t>
      </w:r>
      <w:r w:rsidR="008F76E8" w:rsidRPr="00107979">
        <w:t>16</w:t>
      </w:r>
      <w:r w:rsidRPr="00107979">
        <w:t xml:space="preserve"> or equivalent, by a certifying body registered with the Joint Accreditation System - Australia and New Zealand (JAS-ANZ); </w:t>
      </w:r>
      <w:r w:rsidRPr="00107979">
        <w:rPr>
          <w:b/>
          <w:bCs/>
        </w:rPr>
        <w:t>or</w:t>
      </w:r>
    </w:p>
    <w:p w14:paraId="7C9D2157" w14:textId="062B1121" w:rsidR="00B151FC" w:rsidRPr="00107979" w:rsidRDefault="00B151FC" w:rsidP="0065474C">
      <w:pPr>
        <w:pStyle w:val="Sub-paragraph"/>
        <w:ind w:left="1440" w:hanging="306"/>
      </w:pPr>
      <w:r w:rsidRPr="00107979">
        <w:t xml:space="preserve">evidence that the tenderer’s Quality Management System complies with the NSW Government </w:t>
      </w:r>
      <w:r w:rsidRPr="00107979">
        <w:rPr>
          <w:i/>
          <w:iCs/>
        </w:rPr>
        <w:t xml:space="preserve">Quality </w:t>
      </w:r>
      <w:r w:rsidR="00704BB8" w:rsidRPr="00107979">
        <w:rPr>
          <w:i/>
          <w:iCs/>
        </w:rPr>
        <w:t>m</w:t>
      </w:r>
      <w:r w:rsidRPr="00107979">
        <w:rPr>
          <w:i/>
          <w:iCs/>
        </w:rPr>
        <w:t>anagement</w:t>
      </w:r>
      <w:r w:rsidR="00704BB8" w:rsidRPr="00107979">
        <w:rPr>
          <w:i/>
          <w:iCs/>
        </w:rPr>
        <w:t xml:space="preserve"> (QM)</w:t>
      </w:r>
      <w:r w:rsidRPr="00107979">
        <w:rPr>
          <w:i/>
          <w:iCs/>
        </w:rPr>
        <w:t xml:space="preserve"> </w:t>
      </w:r>
      <w:r w:rsidR="00704BB8" w:rsidRPr="00107979">
        <w:rPr>
          <w:i/>
          <w:iCs/>
        </w:rPr>
        <w:t>g</w:t>
      </w:r>
      <w:r w:rsidRPr="00107979">
        <w:rPr>
          <w:i/>
          <w:iCs/>
        </w:rPr>
        <w:t xml:space="preserve">uidelines (QM </w:t>
      </w:r>
      <w:r w:rsidR="00704BB8" w:rsidRPr="00107979">
        <w:rPr>
          <w:i/>
          <w:iCs/>
        </w:rPr>
        <w:t>g</w:t>
      </w:r>
      <w:r w:rsidRPr="00107979">
        <w:rPr>
          <w:i/>
          <w:iCs/>
        </w:rPr>
        <w:t>uidelines);</w:t>
      </w:r>
      <w:r w:rsidRPr="00107979">
        <w:t xml:space="preserve"> </w:t>
      </w:r>
      <w:r w:rsidRPr="00107979">
        <w:rPr>
          <w:b/>
          <w:bCs/>
        </w:rPr>
        <w:t>or</w:t>
      </w:r>
    </w:p>
    <w:p w14:paraId="7C9D2158" w14:textId="1E4D464B" w:rsidR="00B151FC" w:rsidRPr="00107979" w:rsidRDefault="00B151FC" w:rsidP="0065474C">
      <w:pPr>
        <w:pStyle w:val="Sub-paragraph"/>
        <w:ind w:left="1440" w:hanging="306"/>
      </w:pPr>
      <w:r w:rsidRPr="00107979">
        <w:t xml:space="preserve">a minimum of three (3) completed examples of Inspection and Test Plans that comply with the requirements of the </w:t>
      </w:r>
      <w:r w:rsidRPr="00107979">
        <w:rPr>
          <w:i/>
        </w:rPr>
        <w:t>Q</w:t>
      </w:r>
      <w:r w:rsidR="00CD715E" w:rsidRPr="00107979">
        <w:rPr>
          <w:i/>
        </w:rPr>
        <w:t>uality management g</w:t>
      </w:r>
      <w:r w:rsidRPr="00107979">
        <w:rPr>
          <w:i/>
        </w:rPr>
        <w:t>uidelines</w:t>
      </w:r>
      <w:r w:rsidRPr="00107979">
        <w:t xml:space="preserve"> and have been used on at least two recent contracts. </w:t>
      </w:r>
    </w:p>
    <w:p w14:paraId="3A1959FA" w14:textId="77777777" w:rsidR="00477721" w:rsidRPr="00107979" w:rsidRDefault="00477721">
      <w:pPr>
        <w:pStyle w:val="GuideNote"/>
      </w:pPr>
    </w:p>
    <w:p w14:paraId="621AE8A0" w14:textId="77777777" w:rsidR="00704BB8" w:rsidRPr="00107979" w:rsidRDefault="00704BB8">
      <w:pPr>
        <w:spacing w:after="0"/>
      </w:pPr>
    </w:p>
    <w:p w14:paraId="7C9D215A" w14:textId="3D3CD743" w:rsidR="00B151FC" w:rsidRPr="00107979" w:rsidRDefault="00B151FC">
      <w:pPr>
        <w:spacing w:after="0"/>
        <w:rPr>
          <w:sz w:val="8"/>
        </w:rPr>
      </w:pPr>
      <w:r w:rsidRPr="00107979">
        <w:br w:type="page"/>
      </w:r>
    </w:p>
    <w:p w14:paraId="7C9D215B" w14:textId="77777777" w:rsidR="00B151FC" w:rsidRPr="00107979" w:rsidRDefault="00B151FC" w:rsidP="00882364">
      <w:pPr>
        <w:pStyle w:val="Heading2"/>
      </w:pPr>
      <w:bookmarkStart w:id="39" w:name="_Toc400628793"/>
      <w:bookmarkStart w:id="40" w:name="_Toc401822026"/>
      <w:bookmarkStart w:id="41" w:name="_Toc452474531"/>
      <w:bookmarkStart w:id="42" w:name="_Toc456877599"/>
      <w:bookmarkStart w:id="43" w:name="_Toc140572946"/>
      <w:bookmarkStart w:id="44" w:name="_Toc184801721"/>
      <w:bookmarkStart w:id="45" w:name="_Toc184801741"/>
      <w:r w:rsidRPr="00107979">
        <w:lastRenderedPageBreak/>
        <w:t>Schedule of WHS Management Information: P</w:t>
      </w:r>
      <w:r w:rsidR="00820DF0" w:rsidRPr="00107979">
        <w:t>art</w:t>
      </w:r>
      <w:r w:rsidRPr="00107979">
        <w:t xml:space="preserve"> A</w:t>
      </w:r>
      <w:bookmarkEnd w:id="39"/>
      <w:bookmarkEnd w:id="40"/>
      <w:bookmarkEnd w:id="41"/>
      <w:bookmarkEnd w:id="42"/>
      <w:bookmarkEnd w:id="43"/>
    </w:p>
    <w:p w14:paraId="7C9D215D" w14:textId="77777777" w:rsidR="00B151FC" w:rsidRPr="00107979" w:rsidRDefault="00B151FC" w:rsidP="002B2BDD">
      <w:pPr>
        <w:tabs>
          <w:tab w:val="left" w:pos="2835"/>
        </w:tabs>
        <w:spacing w:after="120"/>
        <w:jc w:val="left"/>
      </w:pPr>
      <w:r w:rsidRPr="00107979">
        <w:t>(SUBMIT WITH TENDER FORM)</w:t>
      </w:r>
    </w:p>
    <w:p w14:paraId="7C9D215E" w14:textId="77777777" w:rsidR="00B151FC" w:rsidRPr="00107979" w:rsidRDefault="00B151FC" w:rsidP="0065013B">
      <w:pPr>
        <w:tabs>
          <w:tab w:val="left" w:pos="2835"/>
        </w:tabs>
        <w:spacing w:after="120"/>
        <w:jc w:val="left"/>
      </w:pPr>
      <w:r w:rsidRPr="00107979">
        <w:t xml:space="preserve">Submit the documents and information specified below. Refer to Conditions of Tendering Clause– </w:t>
      </w:r>
      <w:r w:rsidRPr="00107979">
        <w:rPr>
          <w:b/>
          <w:bCs/>
        </w:rPr>
        <w:t>Work Health and Safety Management.</w:t>
      </w:r>
    </w:p>
    <w:p w14:paraId="7C9D215F" w14:textId="77777777" w:rsidR="00B151FC" w:rsidRPr="00107979" w:rsidRDefault="00B151FC" w:rsidP="00CF3F20">
      <w:pPr>
        <w:pStyle w:val="Heading4"/>
      </w:pPr>
      <w:r w:rsidRPr="00107979">
        <w:t xml:space="preserve">Evidence of Satisfactory WHS Management </w:t>
      </w:r>
    </w:p>
    <w:p w14:paraId="7C9D2160" w14:textId="77777777" w:rsidR="00B151FC" w:rsidRPr="00107979" w:rsidRDefault="00B151FC" w:rsidP="00130007">
      <w:pPr>
        <w:spacing w:after="0"/>
        <w:rPr>
          <w:sz w:val="8"/>
        </w:rPr>
      </w:pPr>
    </w:p>
    <w:tbl>
      <w:tblPr>
        <w:tblW w:w="7467" w:type="dxa"/>
        <w:tblInd w:w="1101" w:type="dxa"/>
        <w:tblLayout w:type="fixed"/>
        <w:tblLook w:val="0000" w:firstRow="0" w:lastRow="0" w:firstColumn="0" w:lastColumn="0" w:noHBand="0" w:noVBand="0"/>
      </w:tblPr>
      <w:tblGrid>
        <w:gridCol w:w="7467"/>
      </w:tblGrid>
      <w:tr w:rsidR="00B151FC" w:rsidRPr="00107979" w14:paraId="7C9D2162" w14:textId="77777777" w:rsidTr="00AD025A">
        <w:tc>
          <w:tcPr>
            <w:tcW w:w="7467" w:type="dxa"/>
          </w:tcPr>
          <w:p w14:paraId="7C9D2161" w14:textId="77777777" w:rsidR="00B151FC" w:rsidRPr="00107979" w:rsidRDefault="00B151FC" w:rsidP="00CF3F20">
            <w:pPr>
              <w:pStyle w:val="Tabletext"/>
              <w:tabs>
                <w:tab w:val="left" w:pos="432"/>
              </w:tabs>
            </w:pPr>
            <w:r w:rsidRPr="00107979">
              <w:t xml:space="preserve">Nominate at least three contracts/projects completed within the last two (2) years that demonstrate successful management of work health and safety by the tenderer: </w:t>
            </w:r>
          </w:p>
        </w:tc>
      </w:tr>
    </w:tbl>
    <w:p w14:paraId="7C9D2163" w14:textId="77777777" w:rsidR="00B151FC" w:rsidRPr="00107979" w:rsidRDefault="00B151FC" w:rsidP="00255C26">
      <w:pPr>
        <w:spacing w:after="0"/>
        <w:rPr>
          <w:sz w:val="8"/>
        </w:rPr>
      </w:pPr>
    </w:p>
    <w:tbl>
      <w:tblPr>
        <w:tblW w:w="7428" w:type="dxa"/>
        <w:tblInd w:w="1134" w:type="dxa"/>
        <w:tblLayout w:type="fixed"/>
        <w:tblLook w:val="0000" w:firstRow="0" w:lastRow="0" w:firstColumn="0" w:lastColumn="0" w:noHBand="0" w:noVBand="0"/>
      </w:tblPr>
      <w:tblGrid>
        <w:gridCol w:w="1134"/>
        <w:gridCol w:w="2835"/>
        <w:gridCol w:w="1021"/>
        <w:gridCol w:w="1191"/>
        <w:gridCol w:w="1247"/>
      </w:tblGrid>
      <w:tr w:rsidR="00B151FC" w:rsidRPr="00107979" w14:paraId="7C9D216B" w14:textId="77777777" w:rsidTr="00AD025A">
        <w:trPr>
          <w:cantSplit/>
        </w:trPr>
        <w:tc>
          <w:tcPr>
            <w:tcW w:w="1134" w:type="dxa"/>
          </w:tcPr>
          <w:p w14:paraId="7C9D2164" w14:textId="77777777" w:rsidR="00B151FC" w:rsidRPr="00107979" w:rsidRDefault="00B151FC" w:rsidP="00891E66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Client</w:t>
            </w:r>
          </w:p>
        </w:tc>
        <w:tc>
          <w:tcPr>
            <w:tcW w:w="2835" w:type="dxa"/>
          </w:tcPr>
          <w:p w14:paraId="7C9D2165" w14:textId="77777777" w:rsidR="00B151FC" w:rsidRPr="00107979" w:rsidRDefault="00B151FC" w:rsidP="00891E66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Name &amp; location of contract</w:t>
            </w:r>
          </w:p>
          <w:p w14:paraId="7C9D2166" w14:textId="5B0E68EF" w:rsidR="00B151FC" w:rsidRPr="00107979" w:rsidRDefault="000835E6" w:rsidP="00891E66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rFonts w:ascii="Arial Narrow" w:hAnsi="Arial Narrow"/>
                <w:i/>
                <w:iCs/>
                <w:sz w:val="16"/>
              </w:rPr>
              <w:t>E.g.</w:t>
            </w:r>
            <w:r w:rsidR="00B151FC" w:rsidRPr="00107979">
              <w:rPr>
                <w:rFonts w:ascii="Arial Narrow" w:hAnsi="Arial Narrow"/>
                <w:i/>
                <w:iCs/>
                <w:sz w:val="16"/>
              </w:rPr>
              <w:t xml:space="preserve">  Sutherland Hospital Carpark; Dubbo Water Treatment Plant; Tamworth Coles Shopping Centre; 3 Storey Unit Block, Penrith.</w:t>
            </w:r>
          </w:p>
        </w:tc>
        <w:tc>
          <w:tcPr>
            <w:tcW w:w="1021" w:type="dxa"/>
          </w:tcPr>
          <w:p w14:paraId="7C9D2167" w14:textId="77777777" w:rsidR="00B151FC" w:rsidRPr="00107979" w:rsidRDefault="00B151FC" w:rsidP="00891E66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Contract Price/</w:t>
            </w:r>
          </w:p>
          <w:p w14:paraId="7C9D2168" w14:textId="77777777" w:rsidR="00B151FC" w:rsidRPr="00107979" w:rsidRDefault="00B151FC" w:rsidP="00891E66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Project Value</w:t>
            </w:r>
          </w:p>
        </w:tc>
        <w:tc>
          <w:tcPr>
            <w:tcW w:w="1191" w:type="dxa"/>
          </w:tcPr>
          <w:p w14:paraId="7C9D2169" w14:textId="77777777" w:rsidR="00B151FC" w:rsidRPr="00107979" w:rsidRDefault="00B151FC" w:rsidP="00891E66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Start Date</w:t>
            </w:r>
          </w:p>
        </w:tc>
        <w:tc>
          <w:tcPr>
            <w:tcW w:w="1247" w:type="dxa"/>
          </w:tcPr>
          <w:p w14:paraId="7C9D216A" w14:textId="77777777" w:rsidR="00B151FC" w:rsidRPr="00107979" w:rsidRDefault="00B151FC" w:rsidP="00891E66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Completion Date</w:t>
            </w:r>
          </w:p>
        </w:tc>
      </w:tr>
      <w:tr w:rsidR="00B151FC" w:rsidRPr="00107979" w14:paraId="7C9D2171" w14:textId="77777777" w:rsidTr="00AD025A">
        <w:trPr>
          <w:cantSplit/>
        </w:trPr>
        <w:tc>
          <w:tcPr>
            <w:tcW w:w="1134" w:type="dxa"/>
          </w:tcPr>
          <w:p w14:paraId="7C9D216C" w14:textId="77777777" w:rsidR="00B151FC" w:rsidRPr="00107979" w:rsidRDefault="00B151FC" w:rsidP="00891E66">
            <w:pPr>
              <w:pStyle w:val="TableText0"/>
              <w:jc w:val="center"/>
              <w:rPr>
                <w:b/>
                <w:bCs/>
              </w:rPr>
            </w:pPr>
          </w:p>
        </w:tc>
        <w:tc>
          <w:tcPr>
            <w:tcW w:w="2835" w:type="dxa"/>
          </w:tcPr>
          <w:p w14:paraId="7C9D216D" w14:textId="77777777" w:rsidR="00B151FC" w:rsidRPr="00107979" w:rsidRDefault="00B151FC" w:rsidP="00891E66">
            <w:pPr>
              <w:pStyle w:val="TableText0"/>
              <w:jc w:val="center"/>
              <w:rPr>
                <w:b/>
                <w:bCs/>
              </w:rPr>
            </w:pPr>
          </w:p>
        </w:tc>
        <w:tc>
          <w:tcPr>
            <w:tcW w:w="1021" w:type="dxa"/>
          </w:tcPr>
          <w:p w14:paraId="7C9D216E" w14:textId="77777777" w:rsidR="00B151FC" w:rsidRPr="00107979" w:rsidRDefault="00B151FC" w:rsidP="00891E66">
            <w:pPr>
              <w:pStyle w:val="TableText0"/>
              <w:jc w:val="center"/>
              <w:rPr>
                <w:b/>
                <w:bCs/>
              </w:rPr>
            </w:pPr>
          </w:p>
        </w:tc>
        <w:tc>
          <w:tcPr>
            <w:tcW w:w="1191" w:type="dxa"/>
          </w:tcPr>
          <w:p w14:paraId="7C9D216F" w14:textId="77777777" w:rsidR="00B151FC" w:rsidRPr="00107979" w:rsidRDefault="00B151FC" w:rsidP="00891E66">
            <w:pPr>
              <w:pStyle w:val="TableText0"/>
              <w:jc w:val="center"/>
              <w:rPr>
                <w:b/>
                <w:bCs/>
              </w:rPr>
            </w:pPr>
          </w:p>
        </w:tc>
        <w:tc>
          <w:tcPr>
            <w:tcW w:w="1247" w:type="dxa"/>
          </w:tcPr>
          <w:p w14:paraId="7C9D2170" w14:textId="77777777" w:rsidR="00B151FC" w:rsidRPr="00107979" w:rsidRDefault="00B151FC" w:rsidP="00891E66">
            <w:pPr>
              <w:pStyle w:val="TableText0"/>
              <w:jc w:val="center"/>
              <w:rPr>
                <w:b/>
                <w:bCs/>
              </w:rPr>
            </w:pPr>
          </w:p>
        </w:tc>
      </w:tr>
      <w:tr w:rsidR="00B151FC" w:rsidRPr="00107979" w14:paraId="7C9D2177" w14:textId="77777777" w:rsidTr="00AD025A">
        <w:trPr>
          <w:cantSplit/>
        </w:trPr>
        <w:tc>
          <w:tcPr>
            <w:tcW w:w="1134" w:type="dxa"/>
          </w:tcPr>
          <w:p w14:paraId="7C9D2172" w14:textId="77777777" w:rsidR="00B151FC" w:rsidRPr="00107979" w:rsidRDefault="00B151FC" w:rsidP="00891E66">
            <w:pPr>
              <w:pStyle w:val="TableText0"/>
            </w:pPr>
            <w:r w:rsidRPr="00107979">
              <w:t>…………..</w:t>
            </w:r>
          </w:p>
        </w:tc>
        <w:tc>
          <w:tcPr>
            <w:tcW w:w="2835" w:type="dxa"/>
          </w:tcPr>
          <w:p w14:paraId="7C9D2173" w14:textId="77777777" w:rsidR="00B151FC" w:rsidRPr="00107979" w:rsidRDefault="00B151FC" w:rsidP="00891E66">
            <w:pPr>
              <w:pStyle w:val="TableText0"/>
            </w:pPr>
            <w:r w:rsidRPr="00107979">
              <w:t>……………………………….</w:t>
            </w:r>
          </w:p>
        </w:tc>
        <w:tc>
          <w:tcPr>
            <w:tcW w:w="1021" w:type="dxa"/>
          </w:tcPr>
          <w:p w14:paraId="7C9D2174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  <w:tc>
          <w:tcPr>
            <w:tcW w:w="1191" w:type="dxa"/>
          </w:tcPr>
          <w:p w14:paraId="7C9D2175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  <w:tc>
          <w:tcPr>
            <w:tcW w:w="1247" w:type="dxa"/>
          </w:tcPr>
          <w:p w14:paraId="7C9D2176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</w:tr>
      <w:tr w:rsidR="00B151FC" w:rsidRPr="00107979" w14:paraId="7C9D217D" w14:textId="77777777" w:rsidTr="00AD025A">
        <w:trPr>
          <w:cantSplit/>
        </w:trPr>
        <w:tc>
          <w:tcPr>
            <w:tcW w:w="1134" w:type="dxa"/>
          </w:tcPr>
          <w:p w14:paraId="7C9D2178" w14:textId="77777777" w:rsidR="00B151FC" w:rsidRPr="00107979" w:rsidRDefault="00B151FC" w:rsidP="00891E66">
            <w:pPr>
              <w:pStyle w:val="TableText0"/>
            </w:pPr>
            <w:r w:rsidRPr="00107979">
              <w:t>…………..</w:t>
            </w:r>
          </w:p>
        </w:tc>
        <w:tc>
          <w:tcPr>
            <w:tcW w:w="2835" w:type="dxa"/>
          </w:tcPr>
          <w:p w14:paraId="7C9D2179" w14:textId="77777777" w:rsidR="00B151FC" w:rsidRPr="00107979" w:rsidRDefault="00B151FC" w:rsidP="00891E66">
            <w:pPr>
              <w:pStyle w:val="TableText0"/>
            </w:pPr>
            <w:r w:rsidRPr="00107979">
              <w:t>……………………………….</w:t>
            </w:r>
          </w:p>
        </w:tc>
        <w:tc>
          <w:tcPr>
            <w:tcW w:w="1021" w:type="dxa"/>
          </w:tcPr>
          <w:p w14:paraId="7C9D217A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  <w:tc>
          <w:tcPr>
            <w:tcW w:w="1191" w:type="dxa"/>
          </w:tcPr>
          <w:p w14:paraId="7C9D217B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  <w:tc>
          <w:tcPr>
            <w:tcW w:w="1247" w:type="dxa"/>
          </w:tcPr>
          <w:p w14:paraId="7C9D217C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</w:tr>
      <w:tr w:rsidR="00B151FC" w:rsidRPr="00107979" w14:paraId="7C9D2183" w14:textId="77777777" w:rsidTr="00AD025A">
        <w:trPr>
          <w:cantSplit/>
        </w:trPr>
        <w:tc>
          <w:tcPr>
            <w:tcW w:w="1134" w:type="dxa"/>
          </w:tcPr>
          <w:p w14:paraId="7C9D217E" w14:textId="77777777" w:rsidR="00B151FC" w:rsidRPr="00107979" w:rsidRDefault="00B151FC" w:rsidP="00891E66">
            <w:pPr>
              <w:pStyle w:val="TableText0"/>
            </w:pPr>
            <w:r w:rsidRPr="00107979">
              <w:t>…………..</w:t>
            </w:r>
          </w:p>
        </w:tc>
        <w:tc>
          <w:tcPr>
            <w:tcW w:w="2835" w:type="dxa"/>
          </w:tcPr>
          <w:p w14:paraId="7C9D217F" w14:textId="77777777" w:rsidR="00B151FC" w:rsidRPr="00107979" w:rsidRDefault="00B151FC" w:rsidP="00891E66">
            <w:pPr>
              <w:pStyle w:val="TableText0"/>
            </w:pPr>
            <w:r w:rsidRPr="00107979">
              <w:t>……………………………….</w:t>
            </w:r>
          </w:p>
        </w:tc>
        <w:tc>
          <w:tcPr>
            <w:tcW w:w="1021" w:type="dxa"/>
          </w:tcPr>
          <w:p w14:paraId="7C9D2180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  <w:tc>
          <w:tcPr>
            <w:tcW w:w="1191" w:type="dxa"/>
          </w:tcPr>
          <w:p w14:paraId="7C9D2181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  <w:tc>
          <w:tcPr>
            <w:tcW w:w="1247" w:type="dxa"/>
          </w:tcPr>
          <w:p w14:paraId="7C9D2182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</w:tr>
      <w:tr w:rsidR="00B151FC" w:rsidRPr="00107979" w14:paraId="7C9D2189" w14:textId="77777777" w:rsidTr="00AD025A">
        <w:trPr>
          <w:cantSplit/>
        </w:trPr>
        <w:tc>
          <w:tcPr>
            <w:tcW w:w="1134" w:type="dxa"/>
          </w:tcPr>
          <w:p w14:paraId="7C9D2184" w14:textId="77777777" w:rsidR="00B151FC" w:rsidRPr="00107979" w:rsidRDefault="00B151FC" w:rsidP="00891E66">
            <w:pPr>
              <w:pStyle w:val="TableText0"/>
            </w:pPr>
            <w:r w:rsidRPr="00107979">
              <w:t>…………..</w:t>
            </w:r>
          </w:p>
        </w:tc>
        <w:tc>
          <w:tcPr>
            <w:tcW w:w="2835" w:type="dxa"/>
          </w:tcPr>
          <w:p w14:paraId="7C9D2185" w14:textId="77777777" w:rsidR="00B151FC" w:rsidRPr="00107979" w:rsidRDefault="00B151FC" w:rsidP="00891E66">
            <w:pPr>
              <w:pStyle w:val="TableText0"/>
            </w:pPr>
            <w:r w:rsidRPr="00107979">
              <w:t>……………………………….</w:t>
            </w:r>
          </w:p>
        </w:tc>
        <w:tc>
          <w:tcPr>
            <w:tcW w:w="1021" w:type="dxa"/>
          </w:tcPr>
          <w:p w14:paraId="7C9D2186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  <w:tc>
          <w:tcPr>
            <w:tcW w:w="1191" w:type="dxa"/>
          </w:tcPr>
          <w:p w14:paraId="7C9D2187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  <w:tc>
          <w:tcPr>
            <w:tcW w:w="1247" w:type="dxa"/>
          </w:tcPr>
          <w:p w14:paraId="7C9D2188" w14:textId="77777777" w:rsidR="00B151FC" w:rsidRPr="00107979" w:rsidRDefault="00B151FC" w:rsidP="00891E66">
            <w:pPr>
              <w:pStyle w:val="TableText0"/>
            </w:pPr>
            <w:r w:rsidRPr="00107979">
              <w:t>…………</w:t>
            </w:r>
          </w:p>
        </w:tc>
      </w:tr>
    </w:tbl>
    <w:p w14:paraId="7C9D218A" w14:textId="77777777" w:rsidR="00B151FC" w:rsidRPr="00107979" w:rsidRDefault="00B151FC" w:rsidP="00130007">
      <w:pPr>
        <w:spacing w:after="0"/>
        <w:rPr>
          <w:sz w:val="8"/>
        </w:rPr>
      </w:pPr>
    </w:p>
    <w:p w14:paraId="7C9D218B" w14:textId="77777777" w:rsidR="00B151FC" w:rsidRPr="00107979" w:rsidRDefault="00B151FC" w:rsidP="00CF3F20">
      <w:pPr>
        <w:pStyle w:val="Heading4"/>
      </w:pPr>
      <w:r w:rsidRPr="00107979">
        <w:t>Recent Prosecutions and Fines</w:t>
      </w:r>
    </w:p>
    <w:tbl>
      <w:tblPr>
        <w:tblW w:w="7380" w:type="dxa"/>
        <w:tblInd w:w="1188" w:type="dxa"/>
        <w:tblLayout w:type="fixed"/>
        <w:tblLook w:val="0000" w:firstRow="0" w:lastRow="0" w:firstColumn="0" w:lastColumn="0" w:noHBand="0" w:noVBand="0"/>
      </w:tblPr>
      <w:tblGrid>
        <w:gridCol w:w="5724"/>
        <w:gridCol w:w="1656"/>
      </w:tblGrid>
      <w:tr w:rsidR="00B151FC" w:rsidRPr="00107979" w14:paraId="7C9D218F" w14:textId="77777777" w:rsidTr="00255C26">
        <w:trPr>
          <w:trHeight w:val="157"/>
        </w:trPr>
        <w:tc>
          <w:tcPr>
            <w:tcW w:w="5724" w:type="dxa"/>
          </w:tcPr>
          <w:p w14:paraId="7C9D218C" w14:textId="77777777" w:rsidR="00B151FC" w:rsidRPr="00107979" w:rsidRDefault="00B151FC" w:rsidP="00F40019">
            <w:pPr>
              <w:ind w:left="-18"/>
            </w:pPr>
            <w:r w:rsidRPr="00107979">
              <w:t>Has the tenderer incurred a prosecution or fine for a breach of any Australian health and safety legislation during the past two (2) years?</w:t>
            </w:r>
          </w:p>
        </w:tc>
        <w:tc>
          <w:tcPr>
            <w:tcW w:w="1656" w:type="dxa"/>
          </w:tcPr>
          <w:p w14:paraId="7C9D218D" w14:textId="77777777" w:rsidR="00B151FC" w:rsidRPr="00107979" w:rsidRDefault="003D780D" w:rsidP="00E415C6">
            <w:pPr>
              <w:spacing w:before="120"/>
              <w:ind w:left="317"/>
            </w:pPr>
            <w:r w:rsidRPr="00107979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151FC" w:rsidRPr="00107979">
              <w:instrText xml:space="preserve"> FORMCHECKBOX </w:instrText>
            </w:r>
            <w:r w:rsidR="00F77396">
              <w:fldChar w:fldCharType="separate"/>
            </w:r>
            <w:r w:rsidRPr="00107979">
              <w:fldChar w:fldCharType="end"/>
            </w:r>
            <w:r w:rsidR="00B151FC" w:rsidRPr="00107979">
              <w:t xml:space="preserve">  Yes, or</w:t>
            </w:r>
          </w:p>
          <w:p w14:paraId="7C9D218E" w14:textId="77777777" w:rsidR="00B151FC" w:rsidRPr="00107979" w:rsidRDefault="003D780D" w:rsidP="00E415C6">
            <w:pPr>
              <w:spacing w:before="120"/>
              <w:ind w:left="317"/>
            </w:pPr>
            <w:r w:rsidRPr="00107979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151FC" w:rsidRPr="00107979">
              <w:instrText xml:space="preserve"> FORMCHECKBOX </w:instrText>
            </w:r>
            <w:r w:rsidR="00F77396">
              <w:fldChar w:fldCharType="separate"/>
            </w:r>
            <w:r w:rsidRPr="00107979">
              <w:fldChar w:fldCharType="end"/>
            </w:r>
            <w:r w:rsidR="00B151FC" w:rsidRPr="00107979">
              <w:t xml:space="preserve">  No.</w:t>
            </w:r>
          </w:p>
        </w:tc>
      </w:tr>
    </w:tbl>
    <w:p w14:paraId="7C9D2190" w14:textId="77777777" w:rsidR="00B151FC" w:rsidRPr="00107979" w:rsidRDefault="00B151FC" w:rsidP="00D374B1">
      <w:pPr>
        <w:spacing w:after="0"/>
        <w:rPr>
          <w:sz w:val="8"/>
        </w:rPr>
      </w:pPr>
    </w:p>
    <w:tbl>
      <w:tblPr>
        <w:tblW w:w="7380" w:type="dxa"/>
        <w:tblInd w:w="1188" w:type="dxa"/>
        <w:tblLayout w:type="fixed"/>
        <w:tblLook w:val="0000" w:firstRow="0" w:lastRow="0" w:firstColumn="0" w:lastColumn="0" w:noHBand="0" w:noVBand="0"/>
      </w:tblPr>
      <w:tblGrid>
        <w:gridCol w:w="7380"/>
      </w:tblGrid>
      <w:tr w:rsidR="00B151FC" w:rsidRPr="00107979" w14:paraId="7C9D2192" w14:textId="77777777" w:rsidTr="00E415C6">
        <w:trPr>
          <w:trHeight w:val="156"/>
        </w:trPr>
        <w:tc>
          <w:tcPr>
            <w:tcW w:w="7380" w:type="dxa"/>
          </w:tcPr>
          <w:p w14:paraId="7C9D2191" w14:textId="1229C050" w:rsidR="00B151FC" w:rsidRPr="00107979" w:rsidRDefault="00B151FC" w:rsidP="00E415C6">
            <w:pPr>
              <w:ind w:left="0"/>
            </w:pPr>
            <w:r w:rsidRPr="00107979">
              <w:t xml:space="preserve">If ‘Yes’, list details of every prosecution and fine below: </w:t>
            </w:r>
          </w:p>
        </w:tc>
      </w:tr>
    </w:tbl>
    <w:p w14:paraId="7C9D2193" w14:textId="77777777" w:rsidR="00B151FC" w:rsidRPr="00107979" w:rsidRDefault="00B151FC" w:rsidP="00D374B1">
      <w:pPr>
        <w:spacing w:after="0"/>
        <w:rPr>
          <w:sz w:val="8"/>
        </w:rPr>
      </w:pPr>
    </w:p>
    <w:tbl>
      <w:tblPr>
        <w:tblW w:w="7380" w:type="dxa"/>
        <w:tblInd w:w="1188" w:type="dxa"/>
        <w:tblLayout w:type="fixed"/>
        <w:tblLook w:val="0000" w:firstRow="0" w:lastRow="0" w:firstColumn="0" w:lastColumn="0" w:noHBand="0" w:noVBand="0"/>
      </w:tblPr>
      <w:tblGrid>
        <w:gridCol w:w="3690"/>
        <w:gridCol w:w="3690"/>
      </w:tblGrid>
      <w:tr w:rsidR="00B151FC" w:rsidRPr="00107979" w14:paraId="7C9D2196" w14:textId="77777777" w:rsidTr="00E415C6">
        <w:trPr>
          <w:trHeight w:val="156"/>
        </w:trPr>
        <w:tc>
          <w:tcPr>
            <w:tcW w:w="3690" w:type="dxa"/>
          </w:tcPr>
          <w:p w14:paraId="7C9D2194" w14:textId="77777777" w:rsidR="00B151FC" w:rsidRPr="00107979" w:rsidRDefault="00B151FC" w:rsidP="00411793">
            <w:pPr>
              <w:pStyle w:val="TableText0"/>
            </w:pPr>
            <w:r w:rsidRPr="00107979">
              <w:t>Description of WHS prosecution or fine</w:t>
            </w:r>
          </w:p>
        </w:tc>
        <w:tc>
          <w:tcPr>
            <w:tcW w:w="3690" w:type="dxa"/>
          </w:tcPr>
          <w:p w14:paraId="7C9D2195" w14:textId="77777777" w:rsidR="00B151FC" w:rsidRPr="00107979" w:rsidRDefault="00B151FC" w:rsidP="00E415C6">
            <w:pPr>
              <w:pStyle w:val="TableText0"/>
            </w:pPr>
            <w:r w:rsidRPr="00107979">
              <w:t>Action taken by tenderer in response</w:t>
            </w:r>
          </w:p>
        </w:tc>
      </w:tr>
      <w:tr w:rsidR="00B151FC" w:rsidRPr="00107979" w14:paraId="7C9D2199" w14:textId="77777777" w:rsidTr="00E415C6">
        <w:trPr>
          <w:trHeight w:val="156"/>
        </w:trPr>
        <w:tc>
          <w:tcPr>
            <w:tcW w:w="3690" w:type="dxa"/>
          </w:tcPr>
          <w:p w14:paraId="7C9D2197" w14:textId="77777777" w:rsidR="00B151FC" w:rsidRPr="00107979" w:rsidRDefault="00B151FC" w:rsidP="00E415C6">
            <w:pPr>
              <w:pStyle w:val="TableText0"/>
            </w:pPr>
            <w:r w:rsidRPr="00107979">
              <w:t>…………………………………………….</w:t>
            </w:r>
          </w:p>
        </w:tc>
        <w:tc>
          <w:tcPr>
            <w:tcW w:w="3690" w:type="dxa"/>
          </w:tcPr>
          <w:p w14:paraId="7C9D2198" w14:textId="77777777" w:rsidR="00B151FC" w:rsidRPr="00107979" w:rsidRDefault="00B151FC" w:rsidP="00E415C6">
            <w:pPr>
              <w:pStyle w:val="TableText0"/>
            </w:pPr>
            <w:r w:rsidRPr="00107979">
              <w:t>……………………………………………</w:t>
            </w:r>
          </w:p>
        </w:tc>
      </w:tr>
      <w:tr w:rsidR="00B151FC" w:rsidRPr="00107979" w14:paraId="7C9D219C" w14:textId="77777777" w:rsidTr="00E415C6">
        <w:trPr>
          <w:trHeight w:val="156"/>
        </w:trPr>
        <w:tc>
          <w:tcPr>
            <w:tcW w:w="3690" w:type="dxa"/>
          </w:tcPr>
          <w:p w14:paraId="7C9D219A" w14:textId="77777777" w:rsidR="00B151FC" w:rsidRPr="00107979" w:rsidRDefault="00B151FC" w:rsidP="00E415C6">
            <w:pPr>
              <w:pStyle w:val="TableText0"/>
            </w:pPr>
            <w:r w:rsidRPr="00107979">
              <w:t>…………………………………………….</w:t>
            </w:r>
          </w:p>
        </w:tc>
        <w:tc>
          <w:tcPr>
            <w:tcW w:w="3690" w:type="dxa"/>
          </w:tcPr>
          <w:p w14:paraId="7C9D219B" w14:textId="77777777" w:rsidR="00B151FC" w:rsidRPr="00107979" w:rsidRDefault="00B151FC" w:rsidP="00E415C6">
            <w:pPr>
              <w:pStyle w:val="TableText0"/>
            </w:pPr>
            <w:r w:rsidRPr="00107979">
              <w:t>……………………………………………</w:t>
            </w:r>
          </w:p>
        </w:tc>
      </w:tr>
      <w:tr w:rsidR="00B151FC" w:rsidRPr="00107979" w14:paraId="7C9D219F" w14:textId="77777777" w:rsidTr="00E415C6">
        <w:trPr>
          <w:trHeight w:val="156"/>
        </w:trPr>
        <w:tc>
          <w:tcPr>
            <w:tcW w:w="3690" w:type="dxa"/>
          </w:tcPr>
          <w:p w14:paraId="7C9D219D" w14:textId="77777777" w:rsidR="00B151FC" w:rsidRPr="00107979" w:rsidRDefault="00B151FC" w:rsidP="00E415C6">
            <w:pPr>
              <w:pStyle w:val="TableText0"/>
            </w:pPr>
            <w:r w:rsidRPr="00107979">
              <w:t>…………………………………………….</w:t>
            </w:r>
          </w:p>
        </w:tc>
        <w:tc>
          <w:tcPr>
            <w:tcW w:w="3690" w:type="dxa"/>
          </w:tcPr>
          <w:p w14:paraId="7C9D219E" w14:textId="77777777" w:rsidR="00B151FC" w:rsidRPr="00107979" w:rsidRDefault="00B151FC" w:rsidP="00E415C6">
            <w:pPr>
              <w:pStyle w:val="TableText0"/>
            </w:pPr>
            <w:r w:rsidRPr="00107979">
              <w:t>……………………………………………</w:t>
            </w:r>
          </w:p>
        </w:tc>
      </w:tr>
      <w:tr w:rsidR="00B151FC" w:rsidRPr="00107979" w14:paraId="7C9D21A2" w14:textId="77777777" w:rsidTr="00E415C6">
        <w:trPr>
          <w:trHeight w:val="156"/>
        </w:trPr>
        <w:tc>
          <w:tcPr>
            <w:tcW w:w="3690" w:type="dxa"/>
          </w:tcPr>
          <w:p w14:paraId="7C9D21A0" w14:textId="77777777" w:rsidR="00B151FC" w:rsidRPr="00107979" w:rsidRDefault="00B151FC" w:rsidP="00E415C6">
            <w:pPr>
              <w:pStyle w:val="TableText0"/>
            </w:pPr>
            <w:r w:rsidRPr="00107979">
              <w:t>…………………………………………….</w:t>
            </w:r>
          </w:p>
        </w:tc>
        <w:tc>
          <w:tcPr>
            <w:tcW w:w="3690" w:type="dxa"/>
          </w:tcPr>
          <w:p w14:paraId="7C9D21A1" w14:textId="77777777" w:rsidR="00B151FC" w:rsidRPr="00107979" w:rsidRDefault="00B151FC" w:rsidP="00E415C6">
            <w:pPr>
              <w:pStyle w:val="TableText0"/>
            </w:pPr>
            <w:r w:rsidRPr="00107979">
              <w:t>……………………………………………</w:t>
            </w:r>
          </w:p>
        </w:tc>
      </w:tr>
    </w:tbl>
    <w:p w14:paraId="7C9D21A3" w14:textId="77777777" w:rsidR="00B151FC" w:rsidRPr="00107979" w:rsidRDefault="00B151FC" w:rsidP="00D374B1">
      <w:pPr>
        <w:spacing w:after="0"/>
        <w:rPr>
          <w:sz w:val="8"/>
        </w:rPr>
      </w:pPr>
    </w:p>
    <w:p w14:paraId="7C9D21A5" w14:textId="77777777" w:rsidR="00B151FC" w:rsidRPr="00107979" w:rsidRDefault="00B151FC" w:rsidP="00D76448">
      <w:pPr>
        <w:spacing w:after="0"/>
        <w:rPr>
          <w:sz w:val="8"/>
        </w:rPr>
      </w:pPr>
      <w:r w:rsidRPr="00107979">
        <w:br w:type="page"/>
      </w:r>
    </w:p>
    <w:p w14:paraId="7C9D21A6" w14:textId="77777777" w:rsidR="00B151FC" w:rsidRPr="00107979" w:rsidRDefault="00B151FC">
      <w:pPr>
        <w:pStyle w:val="Heading2"/>
      </w:pPr>
      <w:bookmarkStart w:id="46" w:name="_Toc400628794"/>
      <w:bookmarkStart w:id="47" w:name="_Toc401822027"/>
      <w:bookmarkStart w:id="48" w:name="_Toc452474532"/>
      <w:bookmarkStart w:id="49" w:name="_Toc456877600"/>
      <w:bookmarkStart w:id="50" w:name="_Toc140572947"/>
      <w:r w:rsidRPr="00107979">
        <w:lastRenderedPageBreak/>
        <w:t>Schedule of WHS Management Information</w:t>
      </w:r>
      <w:bookmarkEnd w:id="44"/>
      <w:bookmarkEnd w:id="45"/>
      <w:r w:rsidRPr="00107979">
        <w:t>: P</w:t>
      </w:r>
      <w:r w:rsidR="00820DF0" w:rsidRPr="00107979">
        <w:t>art</w:t>
      </w:r>
      <w:r w:rsidRPr="00107979">
        <w:t xml:space="preserve"> B</w:t>
      </w:r>
      <w:bookmarkEnd w:id="46"/>
      <w:bookmarkEnd w:id="47"/>
      <w:bookmarkEnd w:id="48"/>
      <w:bookmarkEnd w:id="49"/>
      <w:bookmarkEnd w:id="50"/>
    </w:p>
    <w:p w14:paraId="7C9D21A7" w14:textId="77777777" w:rsidR="00B151FC" w:rsidRPr="00107979" w:rsidRDefault="00B151FC">
      <w:pPr>
        <w:tabs>
          <w:tab w:val="left" w:pos="2835"/>
        </w:tabs>
        <w:spacing w:after="120"/>
        <w:jc w:val="left"/>
      </w:pPr>
      <w:r w:rsidRPr="00107979">
        <w:t>(SUBMIT WHEN REQUESTED)</w:t>
      </w:r>
    </w:p>
    <w:p w14:paraId="7C9D21A8" w14:textId="77777777" w:rsidR="00B151FC" w:rsidRPr="00107979" w:rsidRDefault="00B151FC">
      <w:pPr>
        <w:tabs>
          <w:tab w:val="left" w:pos="2835"/>
        </w:tabs>
        <w:spacing w:after="120"/>
        <w:jc w:val="left"/>
      </w:pPr>
      <w:bookmarkStart w:id="51" w:name="_Hlk59284166"/>
      <w:r w:rsidRPr="00107979">
        <w:t xml:space="preserve">Submit the additional documents and information specified below. Refer to Conditions of Tendering Clause – </w:t>
      </w:r>
      <w:r w:rsidRPr="00107979">
        <w:rPr>
          <w:b/>
          <w:bCs/>
        </w:rPr>
        <w:t>Work Health and Safety Management.</w:t>
      </w:r>
    </w:p>
    <w:p w14:paraId="7C9D21A9" w14:textId="77777777" w:rsidR="00B151FC" w:rsidRPr="00107979" w:rsidRDefault="00B151FC" w:rsidP="00CF3F20">
      <w:pPr>
        <w:pStyle w:val="Heading4"/>
      </w:pPr>
      <w:bookmarkStart w:id="52" w:name="GC21_ScheduleofOHSInformation"/>
      <w:r w:rsidRPr="00107979">
        <w:t xml:space="preserve">Additional Evidence of Satisfactory WHS Management </w:t>
      </w:r>
    </w:p>
    <w:p w14:paraId="7C9D21AA" w14:textId="77777777" w:rsidR="00B151FC" w:rsidRPr="00107979" w:rsidRDefault="00B151FC" w:rsidP="00CF70ED">
      <w:pPr>
        <w:spacing w:after="0"/>
        <w:rPr>
          <w:sz w:val="8"/>
        </w:rPr>
      </w:pPr>
    </w:p>
    <w:tbl>
      <w:tblPr>
        <w:tblW w:w="7380" w:type="dxa"/>
        <w:tblInd w:w="1188" w:type="dxa"/>
        <w:tblLayout w:type="fixed"/>
        <w:tblLook w:val="0000" w:firstRow="0" w:lastRow="0" w:firstColumn="0" w:lastColumn="0" w:noHBand="0" w:noVBand="0"/>
      </w:tblPr>
      <w:tblGrid>
        <w:gridCol w:w="7380"/>
      </w:tblGrid>
      <w:tr w:rsidR="00B151FC" w:rsidRPr="00107979" w14:paraId="7C9D21AC" w14:textId="77777777">
        <w:trPr>
          <w:cantSplit/>
          <w:trHeight w:val="589"/>
        </w:trPr>
        <w:tc>
          <w:tcPr>
            <w:tcW w:w="7380" w:type="dxa"/>
            <w:tcBorders>
              <w:bottom w:val="nil"/>
            </w:tcBorders>
          </w:tcPr>
          <w:p w14:paraId="7C9D21AB" w14:textId="284C2D7A" w:rsidR="00B151FC" w:rsidRPr="00107979" w:rsidRDefault="00B151FC" w:rsidP="00CF70ED">
            <w:pPr>
              <w:pStyle w:val="Tabletext"/>
              <w:ind w:left="-54"/>
            </w:pPr>
            <w:r w:rsidRPr="00107979">
              <w:t xml:space="preserve">Submit the following additional information for each of the three contracts/projects nominated in the list submitted by the tenderer in the Tender Schedules – </w:t>
            </w:r>
            <w:r w:rsidRPr="00107979">
              <w:rPr>
                <w:b/>
              </w:rPr>
              <w:t>Schedule of WHS Management Information – Part A</w:t>
            </w:r>
            <w:r w:rsidRPr="00107979">
              <w:t xml:space="preserve">, Subclause – </w:t>
            </w:r>
            <w:r w:rsidRPr="00107979">
              <w:rPr>
                <w:b/>
              </w:rPr>
              <w:t>Evidence of Satisfactory WHS Management</w:t>
            </w:r>
            <w:r w:rsidRPr="00107979">
              <w:t>:</w:t>
            </w:r>
          </w:p>
        </w:tc>
      </w:tr>
    </w:tbl>
    <w:p w14:paraId="159432E5" w14:textId="534B01A5" w:rsidR="00672AEA" w:rsidRPr="00107979" w:rsidRDefault="00672AEA" w:rsidP="00672AEA">
      <w:pPr>
        <w:pStyle w:val="GuideNote"/>
        <w:rPr>
          <w:rFonts w:ascii="Arial Bold" w:hAnsi="Arial Bold"/>
        </w:rPr>
      </w:pPr>
    </w:p>
    <w:tbl>
      <w:tblPr>
        <w:tblW w:w="7371" w:type="dxa"/>
        <w:tblInd w:w="1242" w:type="dxa"/>
        <w:tblLayout w:type="fixed"/>
        <w:tblLook w:val="0000" w:firstRow="0" w:lastRow="0" w:firstColumn="0" w:lastColumn="0" w:noHBand="0" w:noVBand="0"/>
      </w:tblPr>
      <w:tblGrid>
        <w:gridCol w:w="709"/>
        <w:gridCol w:w="6662"/>
      </w:tblGrid>
      <w:tr w:rsidR="00672AEA" w:rsidRPr="00107979" w14:paraId="4C423124" w14:textId="77777777" w:rsidTr="004B75DF">
        <w:trPr>
          <w:trHeight w:val="576"/>
        </w:trPr>
        <w:tc>
          <w:tcPr>
            <w:tcW w:w="709" w:type="dxa"/>
          </w:tcPr>
          <w:p w14:paraId="21E0DC36" w14:textId="77777777" w:rsidR="00672AEA" w:rsidRPr="00107979" w:rsidRDefault="00672AEA" w:rsidP="00C61CBD">
            <w:pPr>
              <w:pStyle w:val="Tabletext"/>
              <w:jc w:val="right"/>
            </w:pPr>
            <w:r w:rsidRPr="00107979">
              <w:t>a)</w:t>
            </w:r>
          </w:p>
        </w:tc>
        <w:tc>
          <w:tcPr>
            <w:tcW w:w="6662" w:type="dxa"/>
          </w:tcPr>
          <w:p w14:paraId="4A6CD55D" w14:textId="77777777" w:rsidR="00672AEA" w:rsidRPr="00107979" w:rsidRDefault="00672AEA" w:rsidP="00C61CBD">
            <w:pPr>
              <w:pStyle w:val="Tabletext"/>
              <w:tabs>
                <w:tab w:val="left" w:pos="34"/>
              </w:tabs>
              <w:jc w:val="both"/>
              <w:rPr>
                <w:b/>
              </w:rPr>
            </w:pPr>
            <w:r w:rsidRPr="00107979">
              <w:t xml:space="preserve">a client referee report (which may be a NSW Government Agency Contractor Performance Report) commenting on the tenderer’s performance in relation to safety management, identifying the referee’s name, position, organisation, and contact details; </w:t>
            </w:r>
            <w:r w:rsidRPr="00107979">
              <w:rPr>
                <w:b/>
              </w:rPr>
              <w:t xml:space="preserve">and </w:t>
            </w:r>
          </w:p>
        </w:tc>
      </w:tr>
      <w:tr w:rsidR="00672AEA" w:rsidRPr="00107979" w14:paraId="4594525E" w14:textId="77777777" w:rsidTr="004B75DF">
        <w:trPr>
          <w:trHeight w:val="397"/>
        </w:trPr>
        <w:tc>
          <w:tcPr>
            <w:tcW w:w="709" w:type="dxa"/>
          </w:tcPr>
          <w:p w14:paraId="2264228C" w14:textId="77777777" w:rsidR="00672AEA" w:rsidRPr="00107979" w:rsidRDefault="00672AEA" w:rsidP="00C61CBD">
            <w:pPr>
              <w:pStyle w:val="Tabletext"/>
              <w:jc w:val="right"/>
            </w:pPr>
            <w:r w:rsidRPr="00107979">
              <w:t>b)</w:t>
            </w:r>
          </w:p>
        </w:tc>
        <w:tc>
          <w:tcPr>
            <w:tcW w:w="6662" w:type="dxa"/>
          </w:tcPr>
          <w:p w14:paraId="768E20FC" w14:textId="6C39EF9D" w:rsidR="00672AEA" w:rsidRPr="00107979" w:rsidRDefault="00672AEA" w:rsidP="00C61CBD">
            <w:pPr>
              <w:pStyle w:val="Tabletext"/>
              <w:tabs>
                <w:tab w:val="left" w:pos="34"/>
              </w:tabs>
              <w:jc w:val="both"/>
            </w:pPr>
            <w:r w:rsidRPr="00107979">
              <w:t xml:space="preserve">a copy of a </w:t>
            </w:r>
            <w:r w:rsidR="00D72E30" w:rsidRPr="00107979">
              <w:t>third-party</w:t>
            </w:r>
            <w:r w:rsidRPr="00107979">
              <w:t xml:space="preserve"> audit report; </w:t>
            </w:r>
            <w:r w:rsidRPr="00107979">
              <w:rPr>
                <w:b/>
              </w:rPr>
              <w:t>or</w:t>
            </w:r>
            <w:r w:rsidRPr="00107979">
              <w:t xml:space="preserve"> internal audit report; </w:t>
            </w:r>
            <w:r w:rsidRPr="00107979">
              <w:rPr>
                <w:b/>
              </w:rPr>
              <w:t>or</w:t>
            </w:r>
            <w:r w:rsidRPr="00107979">
              <w:t xml:space="preserve"> Site safety inspection report; </w:t>
            </w:r>
            <w:r w:rsidRPr="00107979">
              <w:rPr>
                <w:b/>
              </w:rPr>
              <w:t>or</w:t>
            </w:r>
            <w:r w:rsidRPr="00107979">
              <w:t xml:space="preserve"> Site safety review report; </w:t>
            </w:r>
            <w:r w:rsidRPr="00107979">
              <w:rPr>
                <w:b/>
              </w:rPr>
              <w:t>or</w:t>
            </w:r>
            <w:r w:rsidRPr="00107979">
              <w:t xml:space="preserve"> other similar evidence.</w:t>
            </w:r>
          </w:p>
        </w:tc>
      </w:tr>
      <w:bookmarkEnd w:id="51"/>
      <w:bookmarkEnd w:id="52"/>
    </w:tbl>
    <w:p w14:paraId="7C9D21F5" w14:textId="77777777" w:rsidR="00B151FC" w:rsidRPr="00107979" w:rsidRDefault="00B151FC">
      <w:pPr>
        <w:spacing w:after="0"/>
        <w:rPr>
          <w:sz w:val="8"/>
        </w:rPr>
      </w:pPr>
      <w:r w:rsidRPr="00107979">
        <w:br w:type="page"/>
      </w:r>
    </w:p>
    <w:p w14:paraId="7C9D21F6" w14:textId="77777777" w:rsidR="00B151FC" w:rsidRPr="00107979" w:rsidRDefault="00B151FC" w:rsidP="007E69BE">
      <w:pPr>
        <w:pStyle w:val="Heading2"/>
        <w:ind w:left="630" w:hanging="630"/>
      </w:pPr>
      <w:bookmarkStart w:id="53" w:name="_Toc400628795"/>
      <w:bookmarkStart w:id="54" w:name="_Toc401822028"/>
      <w:bookmarkStart w:id="55" w:name="_Toc452474533"/>
      <w:bookmarkStart w:id="56" w:name="_Toc456877601"/>
      <w:bookmarkStart w:id="57" w:name="_Toc140572948"/>
      <w:bookmarkStart w:id="58" w:name="_Toc184801722"/>
      <w:bookmarkStart w:id="59" w:name="_Toc184801742"/>
      <w:r w:rsidRPr="00107979">
        <w:lastRenderedPageBreak/>
        <w:t>Schedule of Environmental Management Information: P</w:t>
      </w:r>
      <w:r w:rsidR="00820DF0" w:rsidRPr="00107979">
        <w:t>art</w:t>
      </w:r>
      <w:r w:rsidRPr="00107979">
        <w:t xml:space="preserve"> A</w:t>
      </w:r>
      <w:bookmarkEnd w:id="53"/>
      <w:bookmarkEnd w:id="54"/>
      <w:bookmarkEnd w:id="55"/>
      <w:bookmarkEnd w:id="56"/>
      <w:bookmarkEnd w:id="57"/>
    </w:p>
    <w:p w14:paraId="7C9D21F8" w14:textId="77777777" w:rsidR="00B151FC" w:rsidRPr="00107979" w:rsidRDefault="00B151FC" w:rsidP="00800EDC">
      <w:pPr>
        <w:tabs>
          <w:tab w:val="left" w:pos="2835"/>
        </w:tabs>
        <w:spacing w:after="120"/>
        <w:jc w:val="left"/>
      </w:pPr>
      <w:r w:rsidRPr="00107979">
        <w:t>(SUBMIT WITH TENDER FORM)</w:t>
      </w:r>
    </w:p>
    <w:p w14:paraId="7C9D21F9" w14:textId="5CF60AD4" w:rsidR="00B151FC" w:rsidRPr="00107979" w:rsidRDefault="00B151FC" w:rsidP="00AB394D">
      <w:pPr>
        <w:tabs>
          <w:tab w:val="left" w:pos="2835"/>
        </w:tabs>
        <w:spacing w:after="120"/>
        <w:jc w:val="left"/>
        <w:rPr>
          <w:b/>
          <w:bCs/>
        </w:rPr>
      </w:pPr>
      <w:r w:rsidRPr="00107979">
        <w:t xml:space="preserve">Submit the documents and information specified below. Refer to Conditions of Tendering Clause - </w:t>
      </w:r>
      <w:r w:rsidRPr="00107979">
        <w:rPr>
          <w:b/>
          <w:bCs/>
        </w:rPr>
        <w:t>Environmental Management.</w:t>
      </w:r>
    </w:p>
    <w:p w14:paraId="614919BA" w14:textId="77777777" w:rsidR="00982D0C" w:rsidRPr="00107979" w:rsidRDefault="00982D0C" w:rsidP="00AB394D">
      <w:pPr>
        <w:pStyle w:val="GuideNote"/>
      </w:pPr>
    </w:p>
    <w:p w14:paraId="7C9D2207" w14:textId="77777777" w:rsidR="00B151FC" w:rsidRPr="00107979" w:rsidRDefault="00B151FC" w:rsidP="003B2E8F">
      <w:pPr>
        <w:pStyle w:val="Heading4"/>
      </w:pPr>
      <w:r w:rsidRPr="00107979">
        <w:t xml:space="preserve">Evidence of Satisfactory Environmental Management </w:t>
      </w:r>
    </w:p>
    <w:p w14:paraId="7C9D2208" w14:textId="77777777" w:rsidR="00B151FC" w:rsidRPr="00107979" w:rsidRDefault="00B151FC" w:rsidP="00D44A43">
      <w:pPr>
        <w:spacing w:after="0"/>
        <w:rPr>
          <w:sz w:val="8"/>
        </w:rPr>
      </w:pPr>
    </w:p>
    <w:tbl>
      <w:tblPr>
        <w:tblW w:w="7380" w:type="dxa"/>
        <w:tblInd w:w="1188" w:type="dxa"/>
        <w:tblLayout w:type="fixed"/>
        <w:tblLook w:val="0000" w:firstRow="0" w:lastRow="0" w:firstColumn="0" w:lastColumn="0" w:noHBand="0" w:noVBand="0"/>
      </w:tblPr>
      <w:tblGrid>
        <w:gridCol w:w="7380"/>
      </w:tblGrid>
      <w:tr w:rsidR="00B151FC" w:rsidRPr="00107979" w14:paraId="7C9D220A" w14:textId="77777777" w:rsidTr="000E0C77">
        <w:tc>
          <w:tcPr>
            <w:tcW w:w="7380" w:type="dxa"/>
          </w:tcPr>
          <w:p w14:paraId="7C9D2209" w14:textId="77777777" w:rsidR="00B151FC" w:rsidRPr="00107979" w:rsidRDefault="00B151FC" w:rsidP="0002445A">
            <w:pPr>
              <w:pStyle w:val="Tabletext"/>
              <w:tabs>
                <w:tab w:val="left" w:pos="432"/>
              </w:tabs>
              <w:ind w:left="0"/>
            </w:pPr>
            <w:r w:rsidRPr="00107979">
              <w:t xml:space="preserve">Nominate at least three contracts/projects completed within the last two years that demonstrate successful environmental management by the tenderer: </w:t>
            </w:r>
          </w:p>
        </w:tc>
      </w:tr>
    </w:tbl>
    <w:p w14:paraId="7C9D220B" w14:textId="77777777" w:rsidR="00B151FC" w:rsidRPr="00107979" w:rsidRDefault="00B151FC" w:rsidP="00D44A43">
      <w:pPr>
        <w:spacing w:after="0"/>
        <w:rPr>
          <w:sz w:val="8"/>
        </w:rPr>
      </w:pPr>
    </w:p>
    <w:tbl>
      <w:tblPr>
        <w:tblW w:w="0" w:type="auto"/>
        <w:tblInd w:w="1134" w:type="dxa"/>
        <w:tblLayout w:type="fixed"/>
        <w:tblLook w:val="0000" w:firstRow="0" w:lastRow="0" w:firstColumn="0" w:lastColumn="0" w:noHBand="0" w:noVBand="0"/>
      </w:tblPr>
      <w:tblGrid>
        <w:gridCol w:w="1134"/>
        <w:gridCol w:w="2835"/>
        <w:gridCol w:w="1021"/>
        <w:gridCol w:w="1191"/>
        <w:gridCol w:w="1247"/>
      </w:tblGrid>
      <w:tr w:rsidR="00B151FC" w:rsidRPr="00107979" w14:paraId="7C9D2213" w14:textId="77777777" w:rsidTr="000E0C77">
        <w:trPr>
          <w:cantSplit/>
        </w:trPr>
        <w:tc>
          <w:tcPr>
            <w:tcW w:w="1134" w:type="dxa"/>
          </w:tcPr>
          <w:p w14:paraId="7C9D220C" w14:textId="77777777" w:rsidR="00B151FC" w:rsidRPr="00107979" w:rsidRDefault="00B151FC" w:rsidP="000E0C77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Client</w:t>
            </w:r>
          </w:p>
        </w:tc>
        <w:tc>
          <w:tcPr>
            <w:tcW w:w="2835" w:type="dxa"/>
          </w:tcPr>
          <w:p w14:paraId="7C9D220D" w14:textId="77777777" w:rsidR="00B151FC" w:rsidRPr="00107979" w:rsidRDefault="00B151FC" w:rsidP="000E0C77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Name &amp; location of contract</w:t>
            </w:r>
          </w:p>
          <w:p w14:paraId="7C9D220E" w14:textId="77777777" w:rsidR="00B151FC" w:rsidRPr="00107979" w:rsidRDefault="00B151FC" w:rsidP="000E0C77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rFonts w:ascii="Arial Narrow" w:hAnsi="Arial Narrow"/>
                <w:i/>
                <w:iCs/>
                <w:sz w:val="16"/>
              </w:rPr>
              <w:t>E.g.  Sutherland Hospital Carpark; Dubbo Water Treatment Plant; Tamworth Coles Shopping Centre; 3 Storey Unit Block, Penrith.</w:t>
            </w:r>
          </w:p>
        </w:tc>
        <w:tc>
          <w:tcPr>
            <w:tcW w:w="1021" w:type="dxa"/>
          </w:tcPr>
          <w:p w14:paraId="7C9D220F" w14:textId="77777777" w:rsidR="00B151FC" w:rsidRPr="00107979" w:rsidRDefault="00B151FC" w:rsidP="000E0C77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Contract Price/</w:t>
            </w:r>
          </w:p>
          <w:p w14:paraId="7C9D2210" w14:textId="77777777" w:rsidR="00B151FC" w:rsidRPr="00107979" w:rsidRDefault="00B151FC" w:rsidP="000E0C77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Project Value</w:t>
            </w:r>
          </w:p>
        </w:tc>
        <w:tc>
          <w:tcPr>
            <w:tcW w:w="1191" w:type="dxa"/>
          </w:tcPr>
          <w:p w14:paraId="7C9D2211" w14:textId="77777777" w:rsidR="00B151FC" w:rsidRPr="00107979" w:rsidRDefault="00B151FC" w:rsidP="000E0C77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Start Date</w:t>
            </w:r>
          </w:p>
        </w:tc>
        <w:tc>
          <w:tcPr>
            <w:tcW w:w="1247" w:type="dxa"/>
          </w:tcPr>
          <w:p w14:paraId="7C9D2212" w14:textId="77777777" w:rsidR="00B151FC" w:rsidRPr="00107979" w:rsidRDefault="00B151FC" w:rsidP="000E0C77">
            <w:pPr>
              <w:pStyle w:val="TableText0"/>
              <w:jc w:val="center"/>
              <w:rPr>
                <w:b/>
                <w:bCs/>
              </w:rPr>
            </w:pPr>
            <w:r w:rsidRPr="00107979">
              <w:rPr>
                <w:b/>
                <w:bCs/>
              </w:rPr>
              <w:t>Completion Date</w:t>
            </w:r>
          </w:p>
        </w:tc>
      </w:tr>
      <w:tr w:rsidR="00B151FC" w:rsidRPr="00107979" w14:paraId="7C9D2219" w14:textId="77777777" w:rsidTr="000E0C77">
        <w:trPr>
          <w:cantSplit/>
        </w:trPr>
        <w:tc>
          <w:tcPr>
            <w:tcW w:w="1134" w:type="dxa"/>
          </w:tcPr>
          <w:p w14:paraId="7C9D2214" w14:textId="77777777" w:rsidR="00B151FC" w:rsidRPr="00107979" w:rsidRDefault="00B151FC" w:rsidP="000E0C77">
            <w:pPr>
              <w:pStyle w:val="TableText0"/>
            </w:pPr>
            <w:r w:rsidRPr="00107979">
              <w:t>…………..</w:t>
            </w:r>
          </w:p>
        </w:tc>
        <w:tc>
          <w:tcPr>
            <w:tcW w:w="2835" w:type="dxa"/>
          </w:tcPr>
          <w:p w14:paraId="7C9D2215" w14:textId="77777777" w:rsidR="00B151FC" w:rsidRPr="00107979" w:rsidRDefault="00B151FC" w:rsidP="000E0C77">
            <w:pPr>
              <w:pStyle w:val="TableText0"/>
            </w:pPr>
            <w:r w:rsidRPr="00107979">
              <w:t>……………………………….</w:t>
            </w:r>
          </w:p>
        </w:tc>
        <w:tc>
          <w:tcPr>
            <w:tcW w:w="1021" w:type="dxa"/>
          </w:tcPr>
          <w:p w14:paraId="7C9D2216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  <w:tc>
          <w:tcPr>
            <w:tcW w:w="1191" w:type="dxa"/>
          </w:tcPr>
          <w:p w14:paraId="7C9D2217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  <w:tc>
          <w:tcPr>
            <w:tcW w:w="1247" w:type="dxa"/>
          </w:tcPr>
          <w:p w14:paraId="7C9D2218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</w:tr>
      <w:tr w:rsidR="00B151FC" w:rsidRPr="00107979" w14:paraId="7C9D221F" w14:textId="77777777" w:rsidTr="000E0C77">
        <w:trPr>
          <w:cantSplit/>
        </w:trPr>
        <w:tc>
          <w:tcPr>
            <w:tcW w:w="1134" w:type="dxa"/>
          </w:tcPr>
          <w:p w14:paraId="7C9D221A" w14:textId="77777777" w:rsidR="00B151FC" w:rsidRPr="00107979" w:rsidRDefault="00B151FC" w:rsidP="000E0C77">
            <w:pPr>
              <w:pStyle w:val="TableText0"/>
            </w:pPr>
            <w:r w:rsidRPr="00107979">
              <w:t>…………..</w:t>
            </w:r>
          </w:p>
        </w:tc>
        <w:tc>
          <w:tcPr>
            <w:tcW w:w="2835" w:type="dxa"/>
          </w:tcPr>
          <w:p w14:paraId="7C9D221B" w14:textId="77777777" w:rsidR="00B151FC" w:rsidRPr="00107979" w:rsidRDefault="00B151FC" w:rsidP="000E0C77">
            <w:pPr>
              <w:pStyle w:val="TableText0"/>
            </w:pPr>
            <w:r w:rsidRPr="00107979">
              <w:t>……………………………….</w:t>
            </w:r>
          </w:p>
        </w:tc>
        <w:tc>
          <w:tcPr>
            <w:tcW w:w="1021" w:type="dxa"/>
          </w:tcPr>
          <w:p w14:paraId="7C9D221C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  <w:tc>
          <w:tcPr>
            <w:tcW w:w="1191" w:type="dxa"/>
          </w:tcPr>
          <w:p w14:paraId="7C9D221D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  <w:tc>
          <w:tcPr>
            <w:tcW w:w="1247" w:type="dxa"/>
          </w:tcPr>
          <w:p w14:paraId="7C9D221E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</w:tr>
      <w:tr w:rsidR="00B151FC" w:rsidRPr="00107979" w14:paraId="7C9D2225" w14:textId="77777777" w:rsidTr="000E0C77">
        <w:trPr>
          <w:cantSplit/>
        </w:trPr>
        <w:tc>
          <w:tcPr>
            <w:tcW w:w="1134" w:type="dxa"/>
          </w:tcPr>
          <w:p w14:paraId="7C9D2220" w14:textId="77777777" w:rsidR="00B151FC" w:rsidRPr="00107979" w:rsidRDefault="00B151FC" w:rsidP="000E0C77">
            <w:pPr>
              <w:pStyle w:val="TableText0"/>
            </w:pPr>
            <w:r w:rsidRPr="00107979">
              <w:t>…………..</w:t>
            </w:r>
          </w:p>
        </w:tc>
        <w:tc>
          <w:tcPr>
            <w:tcW w:w="2835" w:type="dxa"/>
          </w:tcPr>
          <w:p w14:paraId="7C9D2221" w14:textId="77777777" w:rsidR="00B151FC" w:rsidRPr="00107979" w:rsidRDefault="00B151FC" w:rsidP="000E0C77">
            <w:pPr>
              <w:pStyle w:val="TableText0"/>
            </w:pPr>
            <w:r w:rsidRPr="00107979">
              <w:t>……………………………….</w:t>
            </w:r>
          </w:p>
        </w:tc>
        <w:tc>
          <w:tcPr>
            <w:tcW w:w="1021" w:type="dxa"/>
          </w:tcPr>
          <w:p w14:paraId="7C9D2222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  <w:tc>
          <w:tcPr>
            <w:tcW w:w="1191" w:type="dxa"/>
          </w:tcPr>
          <w:p w14:paraId="7C9D2223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  <w:tc>
          <w:tcPr>
            <w:tcW w:w="1247" w:type="dxa"/>
          </w:tcPr>
          <w:p w14:paraId="7C9D2224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</w:tr>
      <w:tr w:rsidR="00B151FC" w:rsidRPr="00107979" w14:paraId="7C9D222B" w14:textId="77777777" w:rsidTr="000E0C77">
        <w:trPr>
          <w:cantSplit/>
        </w:trPr>
        <w:tc>
          <w:tcPr>
            <w:tcW w:w="1134" w:type="dxa"/>
          </w:tcPr>
          <w:p w14:paraId="7C9D2226" w14:textId="77777777" w:rsidR="00B151FC" w:rsidRPr="00107979" w:rsidRDefault="00B151FC" w:rsidP="000E0C77">
            <w:pPr>
              <w:pStyle w:val="TableText0"/>
            </w:pPr>
            <w:r w:rsidRPr="00107979">
              <w:t>…………..</w:t>
            </w:r>
          </w:p>
        </w:tc>
        <w:tc>
          <w:tcPr>
            <w:tcW w:w="2835" w:type="dxa"/>
          </w:tcPr>
          <w:p w14:paraId="7C9D2227" w14:textId="77777777" w:rsidR="00B151FC" w:rsidRPr="00107979" w:rsidRDefault="00B151FC" w:rsidP="000E0C77">
            <w:pPr>
              <w:pStyle w:val="TableText0"/>
            </w:pPr>
            <w:r w:rsidRPr="00107979">
              <w:t>……………………………….</w:t>
            </w:r>
          </w:p>
        </w:tc>
        <w:tc>
          <w:tcPr>
            <w:tcW w:w="1021" w:type="dxa"/>
          </w:tcPr>
          <w:p w14:paraId="7C9D2228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  <w:tc>
          <w:tcPr>
            <w:tcW w:w="1191" w:type="dxa"/>
          </w:tcPr>
          <w:p w14:paraId="7C9D2229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  <w:tc>
          <w:tcPr>
            <w:tcW w:w="1247" w:type="dxa"/>
          </w:tcPr>
          <w:p w14:paraId="7C9D222A" w14:textId="77777777" w:rsidR="00B151FC" w:rsidRPr="00107979" w:rsidRDefault="00B151FC" w:rsidP="000E0C77">
            <w:pPr>
              <w:pStyle w:val="TableText0"/>
            </w:pPr>
            <w:r w:rsidRPr="00107979">
              <w:t>…………</w:t>
            </w:r>
          </w:p>
        </w:tc>
      </w:tr>
    </w:tbl>
    <w:p w14:paraId="7C9D222C" w14:textId="77777777" w:rsidR="00B151FC" w:rsidRPr="00107979" w:rsidRDefault="00B151FC" w:rsidP="00D44A43">
      <w:pPr>
        <w:spacing w:after="0"/>
        <w:rPr>
          <w:sz w:val="8"/>
        </w:rPr>
      </w:pPr>
    </w:p>
    <w:p w14:paraId="7C9D222D" w14:textId="77777777" w:rsidR="00B151FC" w:rsidRPr="00107979" w:rsidRDefault="00B151FC" w:rsidP="003B2E8F">
      <w:pPr>
        <w:pStyle w:val="Heading4"/>
      </w:pPr>
      <w:r w:rsidRPr="00107979">
        <w:t>Recent Environmental Prosecutions and Fines</w:t>
      </w:r>
    </w:p>
    <w:tbl>
      <w:tblPr>
        <w:tblW w:w="7380" w:type="dxa"/>
        <w:tblInd w:w="1188" w:type="dxa"/>
        <w:tblLayout w:type="fixed"/>
        <w:tblLook w:val="0000" w:firstRow="0" w:lastRow="0" w:firstColumn="0" w:lastColumn="0" w:noHBand="0" w:noVBand="0"/>
      </w:tblPr>
      <w:tblGrid>
        <w:gridCol w:w="5866"/>
        <w:gridCol w:w="1514"/>
      </w:tblGrid>
      <w:tr w:rsidR="00B151FC" w:rsidRPr="00107979" w14:paraId="7C9D2231" w14:textId="77777777" w:rsidTr="009D7615">
        <w:trPr>
          <w:trHeight w:val="157"/>
        </w:trPr>
        <w:tc>
          <w:tcPr>
            <w:tcW w:w="5866" w:type="dxa"/>
          </w:tcPr>
          <w:p w14:paraId="7C9D222E" w14:textId="77777777" w:rsidR="00B151FC" w:rsidRPr="00107979" w:rsidRDefault="00B151FC" w:rsidP="000B6017">
            <w:pPr>
              <w:ind w:left="-18" w:hanging="18"/>
            </w:pPr>
            <w:r w:rsidRPr="00107979">
              <w:t xml:space="preserve">Has the tenderer incurred a prosecution or fine under the </w:t>
            </w:r>
            <w:r w:rsidRPr="00107979">
              <w:rPr>
                <w:i/>
              </w:rPr>
              <w:t>Protection of the Environment Operations Act 1997 (POEO Act)</w:t>
            </w:r>
            <w:r w:rsidRPr="00107979">
              <w:t xml:space="preserve"> or any other Australian environmental legislation during the last two (2) years?</w:t>
            </w:r>
          </w:p>
        </w:tc>
        <w:tc>
          <w:tcPr>
            <w:tcW w:w="1514" w:type="dxa"/>
          </w:tcPr>
          <w:p w14:paraId="7C9D222F" w14:textId="77777777" w:rsidR="00B151FC" w:rsidRPr="00107979" w:rsidRDefault="003D780D" w:rsidP="00D8511F">
            <w:pPr>
              <w:spacing w:before="120"/>
              <w:ind w:left="317"/>
            </w:pPr>
            <w:r w:rsidRPr="00107979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151FC" w:rsidRPr="00107979">
              <w:instrText xml:space="preserve"> FORMCHECKBOX </w:instrText>
            </w:r>
            <w:r w:rsidR="00F77396">
              <w:fldChar w:fldCharType="separate"/>
            </w:r>
            <w:r w:rsidRPr="00107979">
              <w:fldChar w:fldCharType="end"/>
            </w:r>
            <w:r w:rsidR="00B151FC" w:rsidRPr="00107979">
              <w:t xml:space="preserve">  Yes, or</w:t>
            </w:r>
          </w:p>
          <w:p w14:paraId="7C9D2230" w14:textId="77777777" w:rsidR="00B151FC" w:rsidRPr="00107979" w:rsidRDefault="003D780D" w:rsidP="00D8511F">
            <w:pPr>
              <w:spacing w:before="120"/>
              <w:ind w:left="317"/>
            </w:pPr>
            <w:r w:rsidRPr="00107979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151FC" w:rsidRPr="00107979">
              <w:instrText xml:space="preserve"> FORMCHECKBOX </w:instrText>
            </w:r>
            <w:r w:rsidR="00F77396">
              <w:fldChar w:fldCharType="separate"/>
            </w:r>
            <w:r w:rsidRPr="00107979">
              <w:fldChar w:fldCharType="end"/>
            </w:r>
            <w:r w:rsidR="00B151FC" w:rsidRPr="00107979">
              <w:t xml:space="preserve">  No.</w:t>
            </w:r>
          </w:p>
        </w:tc>
      </w:tr>
    </w:tbl>
    <w:p w14:paraId="7C9D2232" w14:textId="77777777" w:rsidR="00B151FC" w:rsidRPr="00107979" w:rsidRDefault="00B151FC" w:rsidP="001A16C8">
      <w:pPr>
        <w:spacing w:after="0"/>
        <w:rPr>
          <w:sz w:val="8"/>
        </w:rPr>
      </w:pPr>
    </w:p>
    <w:tbl>
      <w:tblPr>
        <w:tblW w:w="7380" w:type="dxa"/>
        <w:tblInd w:w="1188" w:type="dxa"/>
        <w:tblLayout w:type="fixed"/>
        <w:tblLook w:val="0000" w:firstRow="0" w:lastRow="0" w:firstColumn="0" w:lastColumn="0" w:noHBand="0" w:noVBand="0"/>
      </w:tblPr>
      <w:tblGrid>
        <w:gridCol w:w="7380"/>
      </w:tblGrid>
      <w:tr w:rsidR="00B151FC" w:rsidRPr="00107979" w14:paraId="7C9D2234" w14:textId="77777777" w:rsidTr="003E3CAF">
        <w:trPr>
          <w:trHeight w:val="156"/>
        </w:trPr>
        <w:tc>
          <w:tcPr>
            <w:tcW w:w="7380" w:type="dxa"/>
          </w:tcPr>
          <w:p w14:paraId="7C9D2233" w14:textId="77777777" w:rsidR="00B151FC" w:rsidRPr="00107979" w:rsidRDefault="00B151FC" w:rsidP="000B6017">
            <w:pPr>
              <w:ind w:left="0" w:hanging="18"/>
            </w:pPr>
            <w:r w:rsidRPr="00107979">
              <w:t xml:space="preserve">If ‘ Yes’, list details of every prosecution and fine below: </w:t>
            </w:r>
          </w:p>
        </w:tc>
      </w:tr>
    </w:tbl>
    <w:p w14:paraId="7C9D2235" w14:textId="77777777" w:rsidR="00B151FC" w:rsidRPr="00107979" w:rsidRDefault="00B151FC" w:rsidP="009D7615">
      <w:pPr>
        <w:spacing w:after="0"/>
        <w:rPr>
          <w:sz w:val="8"/>
        </w:rPr>
      </w:pPr>
    </w:p>
    <w:tbl>
      <w:tblPr>
        <w:tblW w:w="7380" w:type="dxa"/>
        <w:tblInd w:w="1188" w:type="dxa"/>
        <w:tblLayout w:type="fixed"/>
        <w:tblLook w:val="0000" w:firstRow="0" w:lastRow="0" w:firstColumn="0" w:lastColumn="0" w:noHBand="0" w:noVBand="0"/>
      </w:tblPr>
      <w:tblGrid>
        <w:gridCol w:w="3690"/>
        <w:gridCol w:w="3690"/>
      </w:tblGrid>
      <w:tr w:rsidR="00B151FC" w:rsidRPr="00107979" w14:paraId="7C9D2238" w14:textId="77777777" w:rsidTr="003E3CAF">
        <w:trPr>
          <w:trHeight w:val="156"/>
        </w:trPr>
        <w:tc>
          <w:tcPr>
            <w:tcW w:w="3690" w:type="dxa"/>
          </w:tcPr>
          <w:p w14:paraId="7C9D2236" w14:textId="77777777" w:rsidR="00B151FC" w:rsidRPr="00107979" w:rsidRDefault="00B151FC" w:rsidP="000B6017">
            <w:pPr>
              <w:pStyle w:val="TableText0"/>
              <w:ind w:left="-18"/>
            </w:pPr>
            <w:r w:rsidRPr="00107979">
              <w:t>Description of environmental prosecution or fine</w:t>
            </w:r>
          </w:p>
        </w:tc>
        <w:tc>
          <w:tcPr>
            <w:tcW w:w="3690" w:type="dxa"/>
          </w:tcPr>
          <w:p w14:paraId="7C9D2237" w14:textId="77777777" w:rsidR="00B151FC" w:rsidRPr="00107979" w:rsidRDefault="00B151FC" w:rsidP="003E3CAF">
            <w:pPr>
              <w:pStyle w:val="TableText0"/>
            </w:pPr>
            <w:r w:rsidRPr="00107979">
              <w:t>Action taken by tenderer in response</w:t>
            </w:r>
          </w:p>
        </w:tc>
      </w:tr>
      <w:tr w:rsidR="00B151FC" w:rsidRPr="00107979" w14:paraId="7C9D223B" w14:textId="77777777" w:rsidTr="003E3CAF">
        <w:trPr>
          <w:trHeight w:val="156"/>
        </w:trPr>
        <w:tc>
          <w:tcPr>
            <w:tcW w:w="3690" w:type="dxa"/>
          </w:tcPr>
          <w:p w14:paraId="7C9D2239" w14:textId="77777777" w:rsidR="00B151FC" w:rsidRPr="00107979" w:rsidRDefault="00B151FC" w:rsidP="003E3CAF">
            <w:pPr>
              <w:pStyle w:val="TableText0"/>
            </w:pPr>
            <w:r w:rsidRPr="00107979">
              <w:t>…………………………………………….</w:t>
            </w:r>
          </w:p>
        </w:tc>
        <w:tc>
          <w:tcPr>
            <w:tcW w:w="3690" w:type="dxa"/>
          </w:tcPr>
          <w:p w14:paraId="7C9D223A" w14:textId="77777777" w:rsidR="00B151FC" w:rsidRPr="00107979" w:rsidRDefault="00B151FC" w:rsidP="003E3CAF">
            <w:pPr>
              <w:pStyle w:val="TableText0"/>
            </w:pPr>
            <w:r w:rsidRPr="00107979">
              <w:t>……………………………………………</w:t>
            </w:r>
          </w:p>
        </w:tc>
      </w:tr>
      <w:tr w:rsidR="00B151FC" w:rsidRPr="00107979" w14:paraId="7C9D223E" w14:textId="77777777" w:rsidTr="003E3CAF">
        <w:trPr>
          <w:trHeight w:val="156"/>
        </w:trPr>
        <w:tc>
          <w:tcPr>
            <w:tcW w:w="3690" w:type="dxa"/>
          </w:tcPr>
          <w:p w14:paraId="7C9D223C" w14:textId="77777777" w:rsidR="00B151FC" w:rsidRPr="00107979" w:rsidRDefault="00B151FC" w:rsidP="003E3CAF">
            <w:pPr>
              <w:pStyle w:val="TableText0"/>
            </w:pPr>
            <w:r w:rsidRPr="00107979">
              <w:t>…………………………………………….</w:t>
            </w:r>
          </w:p>
        </w:tc>
        <w:tc>
          <w:tcPr>
            <w:tcW w:w="3690" w:type="dxa"/>
          </w:tcPr>
          <w:p w14:paraId="7C9D223D" w14:textId="77777777" w:rsidR="00B151FC" w:rsidRPr="00107979" w:rsidRDefault="00B151FC" w:rsidP="003E3CAF">
            <w:pPr>
              <w:pStyle w:val="TableText0"/>
            </w:pPr>
            <w:r w:rsidRPr="00107979">
              <w:t>……………………………………………</w:t>
            </w:r>
          </w:p>
        </w:tc>
      </w:tr>
      <w:tr w:rsidR="00B151FC" w:rsidRPr="00107979" w14:paraId="7C9D2241" w14:textId="77777777" w:rsidTr="003E3CAF">
        <w:trPr>
          <w:trHeight w:val="156"/>
        </w:trPr>
        <w:tc>
          <w:tcPr>
            <w:tcW w:w="3690" w:type="dxa"/>
          </w:tcPr>
          <w:p w14:paraId="7C9D223F" w14:textId="77777777" w:rsidR="00B151FC" w:rsidRPr="00107979" w:rsidRDefault="00B151FC" w:rsidP="003E3CAF">
            <w:pPr>
              <w:pStyle w:val="TableText0"/>
            </w:pPr>
            <w:r w:rsidRPr="00107979">
              <w:t>…………………………………………….</w:t>
            </w:r>
          </w:p>
        </w:tc>
        <w:tc>
          <w:tcPr>
            <w:tcW w:w="3690" w:type="dxa"/>
          </w:tcPr>
          <w:p w14:paraId="7C9D2240" w14:textId="77777777" w:rsidR="00B151FC" w:rsidRPr="00107979" w:rsidRDefault="00B151FC" w:rsidP="003E3CAF">
            <w:pPr>
              <w:pStyle w:val="TableText0"/>
            </w:pPr>
            <w:r w:rsidRPr="00107979">
              <w:t>……………………………………………</w:t>
            </w:r>
          </w:p>
        </w:tc>
      </w:tr>
      <w:tr w:rsidR="00B151FC" w:rsidRPr="00107979" w14:paraId="7C9D2244" w14:textId="77777777" w:rsidTr="003E3CAF">
        <w:trPr>
          <w:trHeight w:val="156"/>
        </w:trPr>
        <w:tc>
          <w:tcPr>
            <w:tcW w:w="3690" w:type="dxa"/>
          </w:tcPr>
          <w:p w14:paraId="7C9D2242" w14:textId="77777777" w:rsidR="00B151FC" w:rsidRPr="00107979" w:rsidRDefault="00B151FC" w:rsidP="003E3CAF">
            <w:pPr>
              <w:pStyle w:val="TableText0"/>
            </w:pPr>
            <w:r w:rsidRPr="00107979">
              <w:t>…………………………………………….</w:t>
            </w:r>
          </w:p>
        </w:tc>
        <w:tc>
          <w:tcPr>
            <w:tcW w:w="3690" w:type="dxa"/>
          </w:tcPr>
          <w:p w14:paraId="7C9D2243" w14:textId="77777777" w:rsidR="00B151FC" w:rsidRPr="00107979" w:rsidRDefault="00B151FC" w:rsidP="003E3CAF">
            <w:pPr>
              <w:pStyle w:val="TableText0"/>
            </w:pPr>
            <w:r w:rsidRPr="00107979">
              <w:t>……………………………………………</w:t>
            </w:r>
          </w:p>
        </w:tc>
      </w:tr>
    </w:tbl>
    <w:p w14:paraId="7C9D2245" w14:textId="77777777" w:rsidR="00B151FC" w:rsidRPr="00107979" w:rsidRDefault="00B151FC" w:rsidP="001A16C8">
      <w:pPr>
        <w:spacing w:after="0"/>
        <w:rPr>
          <w:sz w:val="8"/>
        </w:rPr>
      </w:pPr>
    </w:p>
    <w:p w14:paraId="7C9D2247" w14:textId="77777777" w:rsidR="00B151FC" w:rsidRPr="00107979" w:rsidRDefault="00B151FC" w:rsidP="00D76448">
      <w:pPr>
        <w:spacing w:after="0"/>
        <w:rPr>
          <w:sz w:val="8"/>
        </w:rPr>
      </w:pPr>
      <w:r w:rsidRPr="00107979">
        <w:br w:type="page"/>
      </w:r>
    </w:p>
    <w:p w14:paraId="7C9D2248" w14:textId="77777777" w:rsidR="00B151FC" w:rsidRPr="00107979" w:rsidRDefault="00B151FC" w:rsidP="007E69BE">
      <w:pPr>
        <w:pStyle w:val="Heading2"/>
        <w:ind w:left="630" w:hanging="630"/>
      </w:pPr>
      <w:bookmarkStart w:id="60" w:name="_Toc400628796"/>
      <w:bookmarkStart w:id="61" w:name="_Toc401822029"/>
      <w:bookmarkStart w:id="62" w:name="_Toc452474534"/>
      <w:bookmarkStart w:id="63" w:name="_Toc456877602"/>
      <w:bookmarkStart w:id="64" w:name="_Toc140572949"/>
      <w:r w:rsidRPr="00107979">
        <w:lastRenderedPageBreak/>
        <w:t>Schedule of Environmental Management Information</w:t>
      </w:r>
      <w:bookmarkEnd w:id="58"/>
      <w:bookmarkEnd w:id="59"/>
      <w:r w:rsidRPr="00107979">
        <w:t>: P</w:t>
      </w:r>
      <w:r w:rsidR="00820DF0" w:rsidRPr="00107979">
        <w:t>art</w:t>
      </w:r>
      <w:r w:rsidRPr="00107979">
        <w:t xml:space="preserve"> B</w:t>
      </w:r>
      <w:bookmarkEnd w:id="60"/>
      <w:bookmarkEnd w:id="61"/>
      <w:bookmarkEnd w:id="62"/>
      <w:bookmarkEnd w:id="63"/>
      <w:bookmarkEnd w:id="64"/>
    </w:p>
    <w:p w14:paraId="7C9D2249" w14:textId="77777777" w:rsidR="00B151FC" w:rsidRPr="00107979" w:rsidRDefault="00B151FC">
      <w:pPr>
        <w:tabs>
          <w:tab w:val="left" w:pos="2835"/>
        </w:tabs>
        <w:spacing w:after="120"/>
        <w:jc w:val="left"/>
      </w:pPr>
      <w:r w:rsidRPr="00107979">
        <w:t>(SUBMIT WHEN REQUESTED)</w:t>
      </w:r>
    </w:p>
    <w:p w14:paraId="7C9D224B" w14:textId="77777777" w:rsidR="00B151FC" w:rsidRPr="00107979" w:rsidRDefault="00B151FC" w:rsidP="00C72C80">
      <w:pPr>
        <w:tabs>
          <w:tab w:val="left" w:pos="2835"/>
        </w:tabs>
        <w:spacing w:after="120"/>
        <w:jc w:val="left"/>
        <w:rPr>
          <w:bCs/>
        </w:rPr>
      </w:pPr>
      <w:r w:rsidRPr="00107979">
        <w:t xml:space="preserve">Submit the additional documents and information specified below. Refer to Conditions of Tendering Clause – </w:t>
      </w:r>
      <w:r w:rsidRPr="00107979">
        <w:rPr>
          <w:b/>
          <w:bCs/>
        </w:rPr>
        <w:t>Environmental Management</w:t>
      </w:r>
      <w:r w:rsidRPr="00107979">
        <w:rPr>
          <w:bCs/>
        </w:rPr>
        <w:t>.</w:t>
      </w:r>
    </w:p>
    <w:p w14:paraId="7C9D224C" w14:textId="77777777" w:rsidR="00B151FC" w:rsidRPr="00107979" w:rsidRDefault="00B151FC" w:rsidP="003B2E8F">
      <w:pPr>
        <w:pStyle w:val="Heading4"/>
      </w:pPr>
      <w:r w:rsidRPr="00107979">
        <w:t xml:space="preserve">Implemented Environmental Management Plan </w:t>
      </w:r>
    </w:p>
    <w:p w14:paraId="7C9D224D" w14:textId="77777777" w:rsidR="00B151FC" w:rsidRPr="00107979" w:rsidRDefault="00B151FC" w:rsidP="00C72C80">
      <w:pPr>
        <w:spacing w:after="0"/>
        <w:rPr>
          <w:sz w:val="8"/>
        </w:rPr>
      </w:pPr>
    </w:p>
    <w:tbl>
      <w:tblPr>
        <w:tblW w:w="7380" w:type="dxa"/>
        <w:tblInd w:w="1188" w:type="dxa"/>
        <w:tblLayout w:type="fixed"/>
        <w:tblLook w:val="0000" w:firstRow="0" w:lastRow="0" w:firstColumn="0" w:lastColumn="0" w:noHBand="0" w:noVBand="0"/>
      </w:tblPr>
      <w:tblGrid>
        <w:gridCol w:w="7380"/>
      </w:tblGrid>
      <w:tr w:rsidR="00B151FC" w:rsidRPr="00107979" w14:paraId="7C9D224F" w14:textId="77777777" w:rsidTr="003E3CAF">
        <w:trPr>
          <w:cantSplit/>
          <w:trHeight w:val="589"/>
        </w:trPr>
        <w:tc>
          <w:tcPr>
            <w:tcW w:w="7380" w:type="dxa"/>
            <w:tcBorders>
              <w:bottom w:val="nil"/>
            </w:tcBorders>
          </w:tcPr>
          <w:p w14:paraId="7C9D224E" w14:textId="4E5A564F" w:rsidR="00B151FC" w:rsidRPr="00107979" w:rsidRDefault="00B151FC" w:rsidP="003E3CAF">
            <w:pPr>
              <w:pStyle w:val="Tabletext"/>
              <w:ind w:left="-54"/>
            </w:pPr>
            <w:r w:rsidRPr="00107979">
              <w:t>Submit cop</w:t>
            </w:r>
            <w:r w:rsidR="00CA72AA" w:rsidRPr="00107979">
              <w:t>ies of two</w:t>
            </w:r>
            <w:r w:rsidRPr="00107979">
              <w:t xml:space="preserve"> environmental management plan implemented by the tenderer for a contract/project, similar in type and value to this Contract that was completed within the last two (2) years.</w:t>
            </w:r>
          </w:p>
        </w:tc>
      </w:tr>
    </w:tbl>
    <w:p w14:paraId="7C9D2250" w14:textId="77777777" w:rsidR="00B151FC" w:rsidRPr="00107979" w:rsidRDefault="00B151FC" w:rsidP="00C72C80">
      <w:pPr>
        <w:spacing w:after="0"/>
        <w:rPr>
          <w:sz w:val="8"/>
        </w:rPr>
      </w:pPr>
    </w:p>
    <w:p w14:paraId="7C9D2251" w14:textId="77777777" w:rsidR="00B151FC" w:rsidRPr="00107979" w:rsidRDefault="00B151FC" w:rsidP="003B2E8F">
      <w:pPr>
        <w:pStyle w:val="Heading4"/>
      </w:pPr>
      <w:r w:rsidRPr="00107979">
        <w:t xml:space="preserve">Environmental Management Objectives and Measures </w:t>
      </w:r>
    </w:p>
    <w:p w14:paraId="7C9D2252" w14:textId="77777777" w:rsidR="00B151FC" w:rsidRPr="00107979" w:rsidRDefault="00B151FC" w:rsidP="00C72C80">
      <w:pPr>
        <w:spacing w:after="0"/>
        <w:rPr>
          <w:sz w:val="8"/>
        </w:rPr>
      </w:pPr>
    </w:p>
    <w:tbl>
      <w:tblPr>
        <w:tblW w:w="0" w:type="auto"/>
        <w:tblInd w:w="1242" w:type="dxa"/>
        <w:tblLayout w:type="fixed"/>
        <w:tblLook w:val="0000" w:firstRow="0" w:lastRow="0" w:firstColumn="0" w:lastColumn="0" w:noHBand="0" w:noVBand="0"/>
      </w:tblPr>
      <w:tblGrid>
        <w:gridCol w:w="709"/>
        <w:gridCol w:w="6662"/>
      </w:tblGrid>
      <w:tr w:rsidR="00B151FC" w:rsidRPr="00107979" w14:paraId="7C9D2254" w14:textId="77777777" w:rsidTr="00F2109A">
        <w:tc>
          <w:tcPr>
            <w:tcW w:w="7371" w:type="dxa"/>
            <w:gridSpan w:val="2"/>
          </w:tcPr>
          <w:p w14:paraId="7C9D2253" w14:textId="77777777" w:rsidR="00B151FC" w:rsidRPr="00107979" w:rsidRDefault="00B151FC" w:rsidP="003E3CAF">
            <w:pPr>
              <w:pStyle w:val="Tabletext"/>
              <w:jc w:val="both"/>
            </w:pPr>
            <w:r w:rsidRPr="00107979">
              <w:t>Submit details of:</w:t>
            </w:r>
          </w:p>
        </w:tc>
      </w:tr>
      <w:tr w:rsidR="00B151FC" w:rsidRPr="00107979" w14:paraId="7C9D2257" w14:textId="77777777" w:rsidTr="002E4FD0">
        <w:trPr>
          <w:trHeight w:val="576"/>
        </w:trPr>
        <w:tc>
          <w:tcPr>
            <w:tcW w:w="709" w:type="dxa"/>
          </w:tcPr>
          <w:p w14:paraId="7C9D2255" w14:textId="77777777" w:rsidR="00B151FC" w:rsidRPr="00107979" w:rsidRDefault="00B151FC" w:rsidP="002E4FD0">
            <w:pPr>
              <w:pStyle w:val="Tabletext"/>
              <w:jc w:val="right"/>
            </w:pPr>
            <w:r w:rsidRPr="00107979">
              <w:t>i)</w:t>
            </w:r>
          </w:p>
        </w:tc>
        <w:tc>
          <w:tcPr>
            <w:tcW w:w="6662" w:type="dxa"/>
          </w:tcPr>
          <w:p w14:paraId="7C9D2256" w14:textId="77777777" w:rsidR="00B151FC" w:rsidRPr="00107979" w:rsidRDefault="00B151FC" w:rsidP="00F17679">
            <w:pPr>
              <w:pStyle w:val="Tabletext"/>
              <w:tabs>
                <w:tab w:val="left" w:pos="34"/>
              </w:tabs>
              <w:jc w:val="both"/>
            </w:pPr>
            <w:r w:rsidRPr="00107979">
              <w:t>the environmental management objectives proposed for the work under the Contract;</w:t>
            </w:r>
          </w:p>
        </w:tc>
      </w:tr>
      <w:tr w:rsidR="00B151FC" w:rsidRPr="00107979" w14:paraId="7C9D225A" w14:textId="77777777" w:rsidTr="002E4FD0">
        <w:trPr>
          <w:trHeight w:val="576"/>
        </w:trPr>
        <w:tc>
          <w:tcPr>
            <w:tcW w:w="709" w:type="dxa"/>
          </w:tcPr>
          <w:p w14:paraId="7C9D2258" w14:textId="77777777" w:rsidR="00B151FC" w:rsidRPr="00107979" w:rsidRDefault="00B151FC" w:rsidP="002E4FD0">
            <w:pPr>
              <w:pStyle w:val="Tabletext"/>
              <w:jc w:val="right"/>
            </w:pPr>
            <w:r w:rsidRPr="00107979">
              <w:t>ii)</w:t>
            </w:r>
          </w:p>
        </w:tc>
        <w:tc>
          <w:tcPr>
            <w:tcW w:w="6662" w:type="dxa"/>
          </w:tcPr>
          <w:p w14:paraId="7C9D2259" w14:textId="77777777" w:rsidR="00B151FC" w:rsidRPr="00107979" w:rsidRDefault="00B151FC" w:rsidP="00F17679">
            <w:pPr>
              <w:pStyle w:val="Tabletext"/>
              <w:tabs>
                <w:tab w:val="left" w:pos="34"/>
              </w:tabs>
              <w:jc w:val="both"/>
            </w:pPr>
            <w:r w:rsidRPr="00107979">
              <w:t>the key environmental management actions proposed for the work under the Contract; and</w:t>
            </w:r>
          </w:p>
        </w:tc>
      </w:tr>
      <w:tr w:rsidR="00B151FC" w:rsidRPr="00107979" w14:paraId="7C9D225D" w14:textId="77777777" w:rsidTr="002E4FD0">
        <w:trPr>
          <w:trHeight w:val="576"/>
        </w:trPr>
        <w:tc>
          <w:tcPr>
            <w:tcW w:w="709" w:type="dxa"/>
          </w:tcPr>
          <w:p w14:paraId="7C9D225B" w14:textId="77777777" w:rsidR="00B151FC" w:rsidRPr="00107979" w:rsidRDefault="00B151FC" w:rsidP="002E4FD0">
            <w:pPr>
              <w:pStyle w:val="Tabletext"/>
              <w:jc w:val="right"/>
            </w:pPr>
            <w:r w:rsidRPr="00107979">
              <w:t>iii)</w:t>
            </w:r>
          </w:p>
        </w:tc>
        <w:tc>
          <w:tcPr>
            <w:tcW w:w="6662" w:type="dxa"/>
          </w:tcPr>
          <w:p w14:paraId="7C9D225C" w14:textId="77777777" w:rsidR="00B151FC" w:rsidRPr="00107979" w:rsidRDefault="00B151FC" w:rsidP="003E3CAF">
            <w:pPr>
              <w:pStyle w:val="Tabletext"/>
              <w:jc w:val="both"/>
            </w:pPr>
            <w:r w:rsidRPr="00107979">
              <w:t>the persons who will be responsible for managing the actions proposed.</w:t>
            </w:r>
          </w:p>
        </w:tc>
      </w:tr>
    </w:tbl>
    <w:p w14:paraId="7C9D225E" w14:textId="77777777" w:rsidR="00B151FC" w:rsidRPr="00107979" w:rsidRDefault="00B151FC" w:rsidP="00C72C80">
      <w:pPr>
        <w:spacing w:after="0"/>
        <w:rPr>
          <w:sz w:val="8"/>
        </w:rPr>
      </w:pPr>
    </w:p>
    <w:p w14:paraId="7C9D2260" w14:textId="77777777" w:rsidR="00B151FC" w:rsidRPr="00107979" w:rsidRDefault="00B151FC">
      <w:pPr>
        <w:spacing w:after="0"/>
        <w:rPr>
          <w:sz w:val="8"/>
        </w:rPr>
      </w:pPr>
      <w:r w:rsidRPr="00107979">
        <w:br w:type="page"/>
      </w:r>
    </w:p>
    <w:p w14:paraId="7C9D22A1" w14:textId="77777777" w:rsidR="00CF4A86" w:rsidRPr="00107979" w:rsidRDefault="00CF4A86" w:rsidP="00CF4A86">
      <w:pPr>
        <w:pStyle w:val="Heading2"/>
      </w:pPr>
      <w:bookmarkStart w:id="65" w:name="_Toc452474536"/>
      <w:bookmarkStart w:id="66" w:name="_Toc456877604"/>
      <w:bookmarkStart w:id="67" w:name="_Toc140572950"/>
      <w:bookmarkStart w:id="68" w:name="_Toc400628800"/>
      <w:bookmarkStart w:id="69" w:name="_Toc401822033"/>
      <w:bookmarkStart w:id="70" w:name="SectionBreakGC21SchedulesWithSignature"/>
      <w:r w:rsidRPr="00107979">
        <w:lastRenderedPageBreak/>
        <w:t>Schedule of Financial Assessment Information</w:t>
      </w:r>
      <w:bookmarkEnd w:id="65"/>
      <w:bookmarkEnd w:id="66"/>
      <w:bookmarkEnd w:id="67"/>
    </w:p>
    <w:p w14:paraId="7C9D22A2" w14:textId="77777777" w:rsidR="00CF4A86" w:rsidRPr="00107979" w:rsidRDefault="00CF4A86" w:rsidP="00CF4A86">
      <w:pPr>
        <w:tabs>
          <w:tab w:val="left" w:pos="2835"/>
        </w:tabs>
        <w:spacing w:after="120"/>
        <w:jc w:val="left"/>
      </w:pPr>
      <w:r w:rsidRPr="00107979">
        <w:t>(SUBMIT WHEN REQUESTED)</w:t>
      </w:r>
    </w:p>
    <w:p w14:paraId="7C9D22A3" w14:textId="77777777" w:rsidR="00CF4A86" w:rsidRPr="00107979" w:rsidRDefault="00CF4A86" w:rsidP="00CF4A86">
      <w:pPr>
        <w:tabs>
          <w:tab w:val="left" w:pos="2835"/>
        </w:tabs>
        <w:spacing w:after="120"/>
        <w:jc w:val="left"/>
      </w:pPr>
      <w:r w:rsidRPr="00107979">
        <w:t xml:space="preserve">Submit the documents and information listed below, in relation to the entity submitting the tender (the tenderer). Refer to Conditions of Tendering Clause - </w:t>
      </w:r>
      <w:r w:rsidRPr="00107979">
        <w:rPr>
          <w:b/>
          <w:bCs/>
        </w:rPr>
        <w:t>Financial Assessment</w:t>
      </w:r>
      <w:r w:rsidRPr="00107979">
        <w:t>.</w:t>
      </w:r>
    </w:p>
    <w:tbl>
      <w:tblPr>
        <w:tblW w:w="0" w:type="auto"/>
        <w:tblInd w:w="1080" w:type="dxa"/>
        <w:tblLayout w:type="fixed"/>
        <w:tblLook w:val="0000" w:firstRow="0" w:lastRow="0" w:firstColumn="0" w:lastColumn="0" w:noHBand="0" w:noVBand="0"/>
      </w:tblPr>
      <w:tblGrid>
        <w:gridCol w:w="680"/>
        <w:gridCol w:w="6888"/>
      </w:tblGrid>
      <w:tr w:rsidR="00CF4A86" w:rsidRPr="00107979" w14:paraId="7C9D22A6" w14:textId="77777777" w:rsidTr="00CF4A86">
        <w:tc>
          <w:tcPr>
            <w:tcW w:w="680" w:type="dxa"/>
          </w:tcPr>
          <w:p w14:paraId="7C9D22A4" w14:textId="77777777" w:rsidR="00CF4A86" w:rsidRPr="00107979" w:rsidRDefault="00CF4A86" w:rsidP="00CF4A86">
            <w:pPr>
              <w:pStyle w:val="Tabletext"/>
            </w:pPr>
            <w:r w:rsidRPr="00107979">
              <w:t>1.</w:t>
            </w:r>
          </w:p>
        </w:tc>
        <w:tc>
          <w:tcPr>
            <w:tcW w:w="6888" w:type="dxa"/>
          </w:tcPr>
          <w:p w14:paraId="7C9D22A5" w14:textId="77777777" w:rsidR="00CF4A86" w:rsidRPr="00107979" w:rsidRDefault="00CF4A86" w:rsidP="00CF4A86">
            <w:pPr>
              <w:pStyle w:val="Tabletext"/>
              <w:jc w:val="both"/>
            </w:pPr>
            <w:r w:rsidRPr="00107979">
              <w:t>Financial Statements for the last three years, including:</w:t>
            </w:r>
          </w:p>
        </w:tc>
      </w:tr>
      <w:tr w:rsidR="00CF4A86" w:rsidRPr="00107979" w14:paraId="7C9D22AE" w14:textId="77777777" w:rsidTr="00CF4A86">
        <w:tc>
          <w:tcPr>
            <w:tcW w:w="680" w:type="dxa"/>
          </w:tcPr>
          <w:p w14:paraId="7C9D22A7" w14:textId="77777777" w:rsidR="00CF4A86" w:rsidRPr="00107979" w:rsidRDefault="00CF4A86" w:rsidP="00CF4A86">
            <w:pPr>
              <w:pStyle w:val="Tabletext"/>
            </w:pPr>
          </w:p>
        </w:tc>
        <w:tc>
          <w:tcPr>
            <w:tcW w:w="6888" w:type="dxa"/>
          </w:tcPr>
          <w:p w14:paraId="7C9D22A8" w14:textId="77777777" w:rsidR="00CF4A86" w:rsidRPr="00107979" w:rsidRDefault="00CF4A86" w:rsidP="00CF4A86">
            <w:pPr>
              <w:pStyle w:val="Indent1"/>
              <w:spacing w:after="60"/>
              <w:ind w:left="612"/>
            </w:pPr>
            <w:r w:rsidRPr="00107979">
              <w:t>i)</w:t>
            </w:r>
            <w:r w:rsidRPr="00107979">
              <w:tab/>
              <w:t>Balance Sheets;</w:t>
            </w:r>
          </w:p>
          <w:p w14:paraId="7C9D22A9" w14:textId="77777777" w:rsidR="00CF4A86" w:rsidRPr="00107979" w:rsidRDefault="00CF4A86" w:rsidP="00CF4A86">
            <w:pPr>
              <w:pStyle w:val="Indent1"/>
              <w:spacing w:after="60"/>
              <w:ind w:left="612"/>
            </w:pPr>
            <w:r w:rsidRPr="00107979">
              <w:t>ii)</w:t>
            </w:r>
            <w:r w:rsidRPr="00107979">
              <w:tab/>
              <w:t>Detailed Profit and Loss Statement, including a Trading Statement;</w:t>
            </w:r>
          </w:p>
          <w:p w14:paraId="7C9D22AA" w14:textId="77777777" w:rsidR="00CF4A86" w:rsidRPr="00107979" w:rsidRDefault="00CF4A86" w:rsidP="00CF4A86">
            <w:pPr>
              <w:pStyle w:val="Indent1"/>
              <w:spacing w:after="60"/>
              <w:ind w:left="612"/>
            </w:pPr>
            <w:r w:rsidRPr="00107979">
              <w:t>iii)</w:t>
            </w:r>
            <w:r w:rsidRPr="00107979">
              <w:tab/>
              <w:t>Statement of Cash Flows;</w:t>
            </w:r>
          </w:p>
          <w:p w14:paraId="7C9D22AB" w14:textId="77777777" w:rsidR="00CF4A86" w:rsidRPr="00107979" w:rsidRDefault="00CF4A86" w:rsidP="00CF4A86">
            <w:pPr>
              <w:pStyle w:val="Indent1"/>
              <w:spacing w:after="60"/>
              <w:ind w:left="612"/>
            </w:pPr>
            <w:r w:rsidRPr="00107979">
              <w:t>iv)</w:t>
            </w:r>
            <w:r w:rsidRPr="00107979">
              <w:tab/>
              <w:t>Notes to and Forming Part of the Accounts;</w:t>
            </w:r>
          </w:p>
          <w:p w14:paraId="7C9D22AC" w14:textId="77777777" w:rsidR="00CF4A86" w:rsidRPr="00107979" w:rsidRDefault="00CF4A86" w:rsidP="00CF4A86">
            <w:pPr>
              <w:pStyle w:val="Indent1"/>
              <w:spacing w:after="60"/>
              <w:ind w:left="612"/>
            </w:pPr>
            <w:r w:rsidRPr="00107979">
              <w:t>v)</w:t>
            </w:r>
            <w:r w:rsidRPr="00107979">
              <w:tab/>
              <w:t>An Accountant’s Report; and</w:t>
            </w:r>
          </w:p>
          <w:p w14:paraId="7C9D22AD" w14:textId="77777777" w:rsidR="00CF4A86" w:rsidRPr="00107979" w:rsidRDefault="00CF4A86" w:rsidP="00CF4A86">
            <w:pPr>
              <w:pStyle w:val="Indent1"/>
              <w:spacing w:after="60"/>
              <w:ind w:left="612"/>
            </w:pPr>
            <w:r w:rsidRPr="00107979">
              <w:t>vi)</w:t>
            </w:r>
            <w:r w:rsidRPr="00107979">
              <w:tab/>
              <w:t>Where existing, Auditor's Reports.</w:t>
            </w:r>
          </w:p>
        </w:tc>
      </w:tr>
      <w:tr w:rsidR="00CF4A86" w:rsidRPr="00107979" w14:paraId="7C9D22B1" w14:textId="77777777" w:rsidTr="00CF4A86">
        <w:tc>
          <w:tcPr>
            <w:tcW w:w="680" w:type="dxa"/>
          </w:tcPr>
          <w:p w14:paraId="7C9D22AF" w14:textId="77777777" w:rsidR="00CF4A86" w:rsidRPr="00107979" w:rsidRDefault="00CF4A86" w:rsidP="00CF4A86">
            <w:pPr>
              <w:pStyle w:val="Tabletext"/>
            </w:pPr>
          </w:p>
        </w:tc>
        <w:tc>
          <w:tcPr>
            <w:tcW w:w="6888" w:type="dxa"/>
          </w:tcPr>
          <w:p w14:paraId="7C9D22B0" w14:textId="77777777" w:rsidR="00CF4A86" w:rsidRPr="00107979" w:rsidRDefault="00CF4A86" w:rsidP="00CF4A86">
            <w:pPr>
              <w:pStyle w:val="Tabletext"/>
              <w:tabs>
                <w:tab w:val="left" w:pos="252"/>
              </w:tabs>
              <w:jc w:val="both"/>
              <w:rPr>
                <w:b/>
              </w:rPr>
            </w:pPr>
            <w:r w:rsidRPr="00107979">
              <w:rPr>
                <w:b/>
              </w:rPr>
              <w:t>The ABN/ACN on the financial statements must match the ABN/ACN of the tenderer. Consolidation accounts of a parent organisation or group to which the tenderer belongs are not acceptable.</w:t>
            </w:r>
          </w:p>
        </w:tc>
      </w:tr>
      <w:tr w:rsidR="00CF4A86" w:rsidRPr="00107979" w14:paraId="7C9D22B4" w14:textId="77777777" w:rsidTr="00CF4A86">
        <w:tc>
          <w:tcPr>
            <w:tcW w:w="680" w:type="dxa"/>
          </w:tcPr>
          <w:p w14:paraId="7C9D22B2" w14:textId="77777777" w:rsidR="00CF4A86" w:rsidRPr="00107979" w:rsidRDefault="00CF4A86" w:rsidP="00CF4A86">
            <w:pPr>
              <w:pStyle w:val="Tabletext"/>
            </w:pPr>
            <w:r w:rsidRPr="00107979">
              <w:t>2.</w:t>
            </w:r>
          </w:p>
        </w:tc>
        <w:tc>
          <w:tcPr>
            <w:tcW w:w="6888" w:type="dxa"/>
          </w:tcPr>
          <w:p w14:paraId="7C9D22B3" w14:textId="77777777" w:rsidR="00CF4A86" w:rsidRPr="00107979" w:rsidRDefault="00CF4A86" w:rsidP="00CF4A86">
            <w:pPr>
              <w:pStyle w:val="Tabletext"/>
              <w:jc w:val="both"/>
            </w:pPr>
            <w:r w:rsidRPr="00107979">
              <w:t>Where the tenderer’s latest financial statement is more than 6 months old, the latest management report showing:</w:t>
            </w:r>
          </w:p>
        </w:tc>
      </w:tr>
      <w:tr w:rsidR="00CF4A86" w:rsidRPr="00107979" w14:paraId="7C9D22B8" w14:textId="77777777" w:rsidTr="00CF4A86">
        <w:tc>
          <w:tcPr>
            <w:tcW w:w="680" w:type="dxa"/>
          </w:tcPr>
          <w:p w14:paraId="7C9D22B5" w14:textId="77777777" w:rsidR="00CF4A86" w:rsidRPr="00107979" w:rsidRDefault="00CF4A86" w:rsidP="00CF4A86">
            <w:pPr>
              <w:pStyle w:val="Tabletext"/>
            </w:pPr>
          </w:p>
        </w:tc>
        <w:tc>
          <w:tcPr>
            <w:tcW w:w="6888" w:type="dxa"/>
          </w:tcPr>
          <w:p w14:paraId="7C9D22B6" w14:textId="77777777" w:rsidR="00CF4A86" w:rsidRPr="00107979" w:rsidRDefault="00CF4A86" w:rsidP="00CF4A86">
            <w:pPr>
              <w:pStyle w:val="Indent1"/>
              <w:spacing w:after="60"/>
              <w:ind w:left="612" w:hanging="572"/>
            </w:pPr>
            <w:r w:rsidRPr="00107979">
              <w:t>i)</w:t>
            </w:r>
            <w:r w:rsidRPr="00107979">
              <w:tab/>
              <w:t>a Balance Sheet;</w:t>
            </w:r>
          </w:p>
          <w:p w14:paraId="7C9D22B7" w14:textId="77777777" w:rsidR="00CF4A86" w:rsidRPr="00107979" w:rsidRDefault="00CF4A86" w:rsidP="00CF4A86">
            <w:pPr>
              <w:pStyle w:val="Indent1"/>
              <w:spacing w:after="60"/>
              <w:ind w:left="612" w:hanging="572"/>
            </w:pPr>
            <w:r w:rsidRPr="00107979">
              <w:t>ii)</w:t>
            </w:r>
            <w:r w:rsidRPr="00107979">
              <w:tab/>
              <w:t>a Detailed Profit and Loss Statement including a Trading Statement.</w:t>
            </w:r>
          </w:p>
        </w:tc>
      </w:tr>
      <w:tr w:rsidR="00CF4A86" w:rsidRPr="00107979" w14:paraId="7C9D22BB" w14:textId="77777777" w:rsidTr="00CF4A86">
        <w:tc>
          <w:tcPr>
            <w:tcW w:w="680" w:type="dxa"/>
          </w:tcPr>
          <w:p w14:paraId="7C9D22B9" w14:textId="77777777" w:rsidR="00CF4A86" w:rsidRPr="00107979" w:rsidRDefault="00CF4A86" w:rsidP="00CF4A86">
            <w:pPr>
              <w:pStyle w:val="Tabletext"/>
            </w:pPr>
            <w:r w:rsidRPr="00107979">
              <w:t>3.</w:t>
            </w:r>
          </w:p>
        </w:tc>
        <w:tc>
          <w:tcPr>
            <w:tcW w:w="6888" w:type="dxa"/>
          </w:tcPr>
          <w:p w14:paraId="7C9D22BA" w14:textId="77777777" w:rsidR="00CF4A86" w:rsidRPr="00107979" w:rsidRDefault="00CF4A86" w:rsidP="00CF4A86">
            <w:pPr>
              <w:pStyle w:val="Tabletext"/>
              <w:jc w:val="both"/>
            </w:pPr>
            <w:r w:rsidRPr="00107979">
              <w:t>A letter from the tenderer's banker providing details of overdraft and guarantee facilities, including:</w:t>
            </w:r>
          </w:p>
        </w:tc>
      </w:tr>
      <w:tr w:rsidR="00CF4A86" w:rsidRPr="00107979" w14:paraId="7C9D22C1" w14:textId="77777777" w:rsidTr="00CF4A86">
        <w:tc>
          <w:tcPr>
            <w:tcW w:w="680" w:type="dxa"/>
          </w:tcPr>
          <w:p w14:paraId="7C9D22BC" w14:textId="77777777" w:rsidR="00CF4A86" w:rsidRPr="00107979" w:rsidRDefault="00CF4A86" w:rsidP="00CF4A86">
            <w:pPr>
              <w:pStyle w:val="Tabletext"/>
            </w:pPr>
          </w:p>
        </w:tc>
        <w:tc>
          <w:tcPr>
            <w:tcW w:w="6888" w:type="dxa"/>
          </w:tcPr>
          <w:p w14:paraId="7C9D22BD" w14:textId="77777777" w:rsidR="00CF4A86" w:rsidRPr="00107979" w:rsidRDefault="00CF4A86" w:rsidP="00CF4A86">
            <w:pPr>
              <w:pStyle w:val="Indent1"/>
              <w:spacing w:after="60"/>
              <w:ind w:left="612" w:hanging="572"/>
            </w:pPr>
            <w:r w:rsidRPr="00107979">
              <w:t>i)</w:t>
            </w:r>
            <w:r w:rsidRPr="00107979">
              <w:tab/>
              <w:t>Bank, Branch, and Account Names;</w:t>
            </w:r>
          </w:p>
          <w:p w14:paraId="7C9D22BE" w14:textId="77777777" w:rsidR="00CF4A86" w:rsidRPr="00107979" w:rsidRDefault="00CF4A86" w:rsidP="00CF4A86">
            <w:pPr>
              <w:pStyle w:val="Indent1"/>
              <w:spacing w:after="60"/>
              <w:ind w:left="612" w:hanging="572"/>
            </w:pPr>
            <w:r w:rsidRPr="00107979">
              <w:t>ii)</w:t>
            </w:r>
            <w:r w:rsidRPr="00107979">
              <w:tab/>
              <w:t>Current bank overdraft balance and available limit;</w:t>
            </w:r>
          </w:p>
          <w:p w14:paraId="7C9D22BF" w14:textId="77777777" w:rsidR="00CF4A86" w:rsidRPr="00107979" w:rsidRDefault="00CF4A86" w:rsidP="00CF4A86">
            <w:pPr>
              <w:pStyle w:val="Indent1"/>
              <w:spacing w:after="60"/>
              <w:ind w:left="612" w:hanging="572"/>
            </w:pPr>
            <w:r w:rsidRPr="00107979">
              <w:t>iii)</w:t>
            </w:r>
            <w:r w:rsidRPr="00107979">
              <w:tab/>
              <w:t>Number and amount of bank guarantees outstanding and available limit; and</w:t>
            </w:r>
          </w:p>
          <w:p w14:paraId="7C9D22C0" w14:textId="77777777" w:rsidR="00CF4A86" w:rsidRPr="00107979" w:rsidRDefault="00CF4A86" w:rsidP="00CF4A86">
            <w:pPr>
              <w:pStyle w:val="Tabletext"/>
              <w:ind w:left="612" w:hanging="572"/>
              <w:jc w:val="both"/>
            </w:pPr>
            <w:r w:rsidRPr="00107979">
              <w:t>iv)</w:t>
            </w:r>
            <w:r w:rsidRPr="00107979">
              <w:tab/>
              <w:t>Details of other bank funding facilities available to the tenderer, such as term loans, lines of credit, commercial bills and other debt instruments.</w:t>
            </w:r>
          </w:p>
        </w:tc>
      </w:tr>
      <w:tr w:rsidR="00CF4A86" w:rsidRPr="00107979" w14:paraId="7C9D22C4" w14:textId="77777777" w:rsidTr="00CF4A86">
        <w:tc>
          <w:tcPr>
            <w:tcW w:w="680" w:type="dxa"/>
          </w:tcPr>
          <w:p w14:paraId="7C9D22C2" w14:textId="77777777" w:rsidR="00CF4A86" w:rsidRPr="00107979" w:rsidRDefault="00CF4A86" w:rsidP="00CF4A86">
            <w:pPr>
              <w:pStyle w:val="Tabletext"/>
            </w:pPr>
            <w:r w:rsidRPr="00107979">
              <w:t>4.</w:t>
            </w:r>
          </w:p>
        </w:tc>
        <w:tc>
          <w:tcPr>
            <w:tcW w:w="6888" w:type="dxa"/>
          </w:tcPr>
          <w:p w14:paraId="7C9D22C3" w14:textId="77777777" w:rsidR="00CF4A86" w:rsidRPr="00107979" w:rsidRDefault="00CF4A86" w:rsidP="00CF4A86">
            <w:pPr>
              <w:pStyle w:val="Tabletext"/>
              <w:jc w:val="both"/>
            </w:pPr>
            <w:r w:rsidRPr="00107979">
              <w:t>Where any financial statement supplied is not audited, copies of the tenderer's taxation returns may be requested.</w:t>
            </w:r>
          </w:p>
        </w:tc>
      </w:tr>
    </w:tbl>
    <w:p w14:paraId="7C9D22C5" w14:textId="165E814F" w:rsidR="00CF4A86" w:rsidRPr="00107979" w:rsidRDefault="00CF4A86" w:rsidP="00CF4A86">
      <w:pPr>
        <w:pStyle w:val="GuideNote"/>
      </w:pPr>
    </w:p>
    <w:tbl>
      <w:tblPr>
        <w:tblW w:w="0" w:type="auto"/>
        <w:tblInd w:w="1080" w:type="dxa"/>
        <w:tblLayout w:type="fixed"/>
        <w:tblLook w:val="0000" w:firstRow="0" w:lastRow="0" w:firstColumn="0" w:lastColumn="0" w:noHBand="0" w:noVBand="0"/>
      </w:tblPr>
      <w:tblGrid>
        <w:gridCol w:w="680"/>
        <w:gridCol w:w="6888"/>
      </w:tblGrid>
      <w:tr w:rsidR="00CF4A86" w:rsidRPr="00107979" w14:paraId="7C9D22C8" w14:textId="77777777" w:rsidTr="00CF4A86">
        <w:tc>
          <w:tcPr>
            <w:tcW w:w="680" w:type="dxa"/>
          </w:tcPr>
          <w:p w14:paraId="7C9D22C6" w14:textId="77777777" w:rsidR="00CF4A86" w:rsidRPr="00107979" w:rsidRDefault="00CF4A86" w:rsidP="00CF4A86">
            <w:pPr>
              <w:pStyle w:val="Tabletext"/>
            </w:pPr>
            <w:r w:rsidRPr="00107979">
              <w:t>5.</w:t>
            </w:r>
          </w:p>
        </w:tc>
        <w:tc>
          <w:tcPr>
            <w:tcW w:w="6888" w:type="dxa"/>
          </w:tcPr>
          <w:p w14:paraId="7C9D22C7" w14:textId="77777777" w:rsidR="00CF4A86" w:rsidRPr="00107979" w:rsidRDefault="00CF4A86" w:rsidP="00CF4A86">
            <w:pPr>
              <w:pStyle w:val="Tabletext"/>
              <w:jc w:val="both"/>
            </w:pPr>
            <w:r w:rsidRPr="00107979">
              <w:t>A summarised breakdown of the ageing of trade debtors and trade creditors, i.e. total amount at 30, 60, 90 and 120+ days.</w:t>
            </w:r>
          </w:p>
        </w:tc>
      </w:tr>
      <w:tr w:rsidR="00CF4A86" w:rsidRPr="00107979" w14:paraId="7C9D22CB" w14:textId="77777777" w:rsidTr="00CF4A86">
        <w:tc>
          <w:tcPr>
            <w:tcW w:w="680" w:type="dxa"/>
          </w:tcPr>
          <w:p w14:paraId="7C9D22C9" w14:textId="77777777" w:rsidR="00CF4A86" w:rsidRPr="00107979" w:rsidRDefault="00CF4A86" w:rsidP="00CF4A86">
            <w:pPr>
              <w:pStyle w:val="Tabletext"/>
            </w:pPr>
            <w:r w:rsidRPr="00107979">
              <w:t>6.</w:t>
            </w:r>
          </w:p>
        </w:tc>
        <w:tc>
          <w:tcPr>
            <w:tcW w:w="6888" w:type="dxa"/>
          </w:tcPr>
          <w:p w14:paraId="7C9D22CA" w14:textId="77777777" w:rsidR="00CF4A86" w:rsidRPr="00107979" w:rsidRDefault="00CF4A86" w:rsidP="00CF4A86">
            <w:pPr>
              <w:pStyle w:val="Tabletext"/>
              <w:jc w:val="both"/>
            </w:pPr>
            <w:r w:rsidRPr="00107979">
              <w:t>Names of the tenderer’s subsidiaries and related entities.</w:t>
            </w:r>
          </w:p>
        </w:tc>
      </w:tr>
      <w:tr w:rsidR="00CF4A86" w:rsidRPr="00107979" w14:paraId="7C9D22CE" w14:textId="77777777" w:rsidTr="00CF4A86">
        <w:tc>
          <w:tcPr>
            <w:tcW w:w="680" w:type="dxa"/>
          </w:tcPr>
          <w:p w14:paraId="7C9D22CC" w14:textId="77777777" w:rsidR="00CF4A86" w:rsidRPr="00107979" w:rsidRDefault="00CF4A86" w:rsidP="00CF4A86">
            <w:pPr>
              <w:pStyle w:val="Tabletext"/>
            </w:pPr>
            <w:r w:rsidRPr="00107979">
              <w:t>7.</w:t>
            </w:r>
          </w:p>
        </w:tc>
        <w:tc>
          <w:tcPr>
            <w:tcW w:w="6888" w:type="dxa"/>
          </w:tcPr>
          <w:p w14:paraId="7C9D22CD" w14:textId="04EA0E5A" w:rsidR="00CF4A86" w:rsidRPr="00107979" w:rsidRDefault="00CF4A86" w:rsidP="00CF4A86">
            <w:pPr>
              <w:pStyle w:val="Tabletext"/>
              <w:jc w:val="both"/>
            </w:pPr>
            <w:r w:rsidRPr="00107979">
              <w:t xml:space="preserve">A description of the tenderer's main operations including ANZSIC Codes (Australia and New Zealand </w:t>
            </w:r>
            <w:r w:rsidR="00104A79" w:rsidRPr="00107979">
              <w:t xml:space="preserve">Standard </w:t>
            </w:r>
            <w:r w:rsidRPr="00107979">
              <w:t>Industry Classification Code).</w:t>
            </w:r>
          </w:p>
        </w:tc>
      </w:tr>
      <w:tr w:rsidR="00CF4A86" w:rsidRPr="00107979" w14:paraId="7C9D22D1" w14:textId="77777777" w:rsidTr="00CF4A86">
        <w:tc>
          <w:tcPr>
            <w:tcW w:w="680" w:type="dxa"/>
          </w:tcPr>
          <w:p w14:paraId="7C9D22CF" w14:textId="77777777" w:rsidR="00CF4A86" w:rsidRPr="00107979" w:rsidRDefault="00CF4A86" w:rsidP="00CF4A86">
            <w:pPr>
              <w:pStyle w:val="Tabletext"/>
            </w:pPr>
            <w:r w:rsidRPr="00107979">
              <w:t>8.</w:t>
            </w:r>
          </w:p>
        </w:tc>
        <w:tc>
          <w:tcPr>
            <w:tcW w:w="6888" w:type="dxa"/>
          </w:tcPr>
          <w:p w14:paraId="7C9D22D0" w14:textId="77777777" w:rsidR="00CF4A86" w:rsidRPr="00107979" w:rsidRDefault="00CF4A86" w:rsidP="00CF4A86">
            <w:pPr>
              <w:pStyle w:val="Tabletext"/>
              <w:jc w:val="both"/>
            </w:pPr>
            <w:r w:rsidRPr="00107979">
              <w:t>A point form summary of the tenderer's corporate history.</w:t>
            </w:r>
          </w:p>
        </w:tc>
      </w:tr>
      <w:tr w:rsidR="00CF4A86" w:rsidRPr="00107979" w14:paraId="7C9D22D4" w14:textId="77777777" w:rsidTr="00CF4A86">
        <w:tc>
          <w:tcPr>
            <w:tcW w:w="680" w:type="dxa"/>
          </w:tcPr>
          <w:p w14:paraId="7C9D22D2" w14:textId="77777777" w:rsidR="00CF4A86" w:rsidRPr="00107979" w:rsidRDefault="00CF4A86" w:rsidP="00CF4A86">
            <w:pPr>
              <w:pStyle w:val="Tabletext"/>
            </w:pPr>
            <w:r w:rsidRPr="00107979">
              <w:t>9</w:t>
            </w:r>
          </w:p>
        </w:tc>
        <w:tc>
          <w:tcPr>
            <w:tcW w:w="6888" w:type="dxa"/>
          </w:tcPr>
          <w:p w14:paraId="7C9D22D3" w14:textId="77777777" w:rsidR="00CF4A86" w:rsidRPr="00107979" w:rsidRDefault="00CF4A86" w:rsidP="00CF4A86">
            <w:pPr>
              <w:pStyle w:val="Tabletext"/>
              <w:jc w:val="both"/>
            </w:pPr>
            <w:r w:rsidRPr="00107979">
              <w:t>Profiles of the tenderer's directors or principals, including position, qualifications and experience.</w:t>
            </w:r>
          </w:p>
        </w:tc>
      </w:tr>
      <w:tr w:rsidR="00CF4A86" w:rsidRPr="00107979" w14:paraId="7C9D22D7" w14:textId="77777777" w:rsidTr="00CF4A86">
        <w:tc>
          <w:tcPr>
            <w:tcW w:w="680" w:type="dxa"/>
          </w:tcPr>
          <w:p w14:paraId="7C9D22D5" w14:textId="77777777" w:rsidR="00CF4A86" w:rsidRPr="00107979" w:rsidRDefault="00CF4A86" w:rsidP="00CF4A86">
            <w:pPr>
              <w:pStyle w:val="Tabletext"/>
            </w:pPr>
            <w:r w:rsidRPr="00107979">
              <w:t>10.</w:t>
            </w:r>
          </w:p>
        </w:tc>
        <w:tc>
          <w:tcPr>
            <w:tcW w:w="6888" w:type="dxa"/>
          </w:tcPr>
          <w:p w14:paraId="7C9D22D6" w14:textId="77777777" w:rsidR="00CF4A86" w:rsidRPr="00107979" w:rsidRDefault="00CF4A86" w:rsidP="00CF4A86">
            <w:pPr>
              <w:pStyle w:val="Tabletext"/>
              <w:jc w:val="both"/>
            </w:pPr>
            <w:r w:rsidRPr="00107979">
              <w:t>A list of the tenderer’s current projects, including project name, client, project value, start date and percentage complete and a list of recently completed projects.</w:t>
            </w:r>
          </w:p>
        </w:tc>
      </w:tr>
      <w:tr w:rsidR="00CF4A86" w:rsidRPr="00107979" w14:paraId="7C9D22DA" w14:textId="77777777" w:rsidTr="00CF4A86">
        <w:tc>
          <w:tcPr>
            <w:tcW w:w="680" w:type="dxa"/>
          </w:tcPr>
          <w:p w14:paraId="7C9D22D8" w14:textId="77777777" w:rsidR="00CF4A86" w:rsidRPr="00107979" w:rsidRDefault="00CF4A86" w:rsidP="00CF4A86">
            <w:pPr>
              <w:pStyle w:val="Tabletext"/>
            </w:pPr>
            <w:r w:rsidRPr="00107979">
              <w:t>11.</w:t>
            </w:r>
          </w:p>
        </w:tc>
        <w:tc>
          <w:tcPr>
            <w:tcW w:w="6888" w:type="dxa"/>
          </w:tcPr>
          <w:p w14:paraId="7C9D22D9" w14:textId="77777777" w:rsidR="00CF4A86" w:rsidRPr="00107979" w:rsidRDefault="00CF4A86" w:rsidP="00CF4A86">
            <w:pPr>
              <w:pStyle w:val="Tabletext"/>
              <w:jc w:val="both"/>
            </w:pPr>
            <w:r w:rsidRPr="00107979">
              <w:t>Names and contact numbers (phone/facsimile) of the tenderer’s:</w:t>
            </w:r>
          </w:p>
        </w:tc>
      </w:tr>
      <w:tr w:rsidR="00CF4A86" w:rsidRPr="00107979" w14:paraId="7C9D22DE" w14:textId="77777777" w:rsidTr="00CF4A86">
        <w:tc>
          <w:tcPr>
            <w:tcW w:w="680" w:type="dxa"/>
          </w:tcPr>
          <w:p w14:paraId="7C9D22DB" w14:textId="77777777" w:rsidR="00CF4A86" w:rsidRPr="00107979" w:rsidRDefault="00CF4A86" w:rsidP="00CF4A86">
            <w:pPr>
              <w:pStyle w:val="Tabletext"/>
            </w:pPr>
          </w:p>
        </w:tc>
        <w:tc>
          <w:tcPr>
            <w:tcW w:w="6888" w:type="dxa"/>
          </w:tcPr>
          <w:p w14:paraId="7C9D22DC" w14:textId="77777777" w:rsidR="00CF4A86" w:rsidRPr="00107979" w:rsidRDefault="00CF4A86" w:rsidP="00CF4A86">
            <w:pPr>
              <w:pStyle w:val="Indent1"/>
              <w:spacing w:after="60"/>
              <w:ind w:left="612" w:hanging="572"/>
            </w:pPr>
            <w:r w:rsidRPr="00107979">
              <w:t>i)</w:t>
            </w:r>
            <w:r w:rsidRPr="00107979">
              <w:tab/>
              <w:t>Major suppliers;</w:t>
            </w:r>
          </w:p>
          <w:p w14:paraId="7C9D22DD" w14:textId="77777777" w:rsidR="00CF4A86" w:rsidRPr="00107979" w:rsidRDefault="00CF4A86" w:rsidP="00CF4A86">
            <w:pPr>
              <w:pStyle w:val="Tabletext"/>
              <w:ind w:left="612" w:hanging="572"/>
              <w:jc w:val="both"/>
            </w:pPr>
            <w:r w:rsidRPr="00107979">
              <w:t>ii)</w:t>
            </w:r>
            <w:r w:rsidRPr="00107979">
              <w:tab/>
              <w:t>Major subcontractors.</w:t>
            </w:r>
          </w:p>
        </w:tc>
      </w:tr>
    </w:tbl>
    <w:p w14:paraId="7C9D22E0" w14:textId="77777777" w:rsidR="00CF4A86" w:rsidRPr="00107979" w:rsidRDefault="00CF4A86" w:rsidP="00CF4A86">
      <w:pPr>
        <w:spacing w:after="0"/>
        <w:rPr>
          <w:sz w:val="8"/>
        </w:rPr>
      </w:pPr>
    </w:p>
    <w:p w14:paraId="7C9D22E1" w14:textId="77777777" w:rsidR="00CF4A86" w:rsidRPr="00107979" w:rsidRDefault="00CF4A86" w:rsidP="00CF4A86">
      <w:pPr>
        <w:spacing w:after="0"/>
        <w:rPr>
          <w:sz w:val="8"/>
        </w:rPr>
      </w:pPr>
      <w:r w:rsidRPr="00107979">
        <w:br w:type="page"/>
      </w:r>
    </w:p>
    <w:bookmarkEnd w:id="68"/>
    <w:bookmarkEnd w:id="69"/>
    <w:p w14:paraId="7C9D2360" w14:textId="77777777" w:rsidR="00B151FC" w:rsidRDefault="00B151FC" w:rsidP="00A86F39">
      <w:pPr>
        <w:jc w:val="center"/>
      </w:pPr>
      <w:r w:rsidRPr="00107979">
        <w:rPr>
          <w:b/>
        </w:rPr>
        <w:lastRenderedPageBreak/>
        <w:t>END OF SECTION –TENDER SCHEDULES</w:t>
      </w:r>
    </w:p>
    <w:bookmarkEnd w:id="70"/>
    <w:p w14:paraId="7C9D2361" w14:textId="77777777" w:rsidR="00B151FC" w:rsidRDefault="00B151FC" w:rsidP="00A86F39">
      <w:pPr>
        <w:spacing w:after="0"/>
        <w:ind w:left="0"/>
      </w:pPr>
    </w:p>
    <w:sectPr w:rsidR="00B151FC" w:rsidSect="006A66B1">
      <w:headerReference w:type="default" r:id="rId11"/>
      <w:footerReference w:type="default" r:id="rId12"/>
      <w:pgSz w:w="11907" w:h="16840" w:code="9"/>
      <w:pgMar w:top="993" w:right="1701" w:bottom="1418" w:left="1701" w:header="680" w:footer="34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A390C4" w14:textId="77777777" w:rsidR="004C570E" w:rsidRDefault="004C570E">
      <w:r>
        <w:separator/>
      </w:r>
    </w:p>
  </w:endnote>
  <w:endnote w:type="continuationSeparator" w:id="0">
    <w:p w14:paraId="2E7921F5" w14:textId="77777777" w:rsidR="004C570E" w:rsidRDefault="004C570E">
      <w:r>
        <w:continuationSeparator/>
      </w:r>
    </w:p>
  </w:endnote>
  <w:endnote w:type="continuationNotice" w:id="1">
    <w:p w14:paraId="5FA4D90C" w14:textId="77777777" w:rsidR="004C570E" w:rsidRDefault="004C570E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D236F" w14:textId="77777777" w:rsidR="00C61CBD" w:rsidRDefault="00C61CBD">
    <w:pPr>
      <w:pStyle w:val="Footer"/>
      <w:pBdr>
        <w:top w:val="single" w:sz="4" w:space="1" w:color="auto"/>
      </w:pBdr>
      <w:tabs>
        <w:tab w:val="clear" w:pos="8505"/>
        <w:tab w:val="right" w:pos="15593"/>
      </w:tabs>
      <w:jc w:val="center"/>
    </w:pPr>
    <w:r>
      <w:t>&gt;Insert CONTRACT NAME by overwriting these words in "File", "Properties", "Summary".</w:t>
    </w:r>
  </w:p>
  <w:p w14:paraId="7C9D2370" w14:textId="77777777" w:rsidR="00C61CBD" w:rsidRDefault="00C61CBD">
    <w:pPr>
      <w:pStyle w:val="Footer"/>
      <w:tabs>
        <w:tab w:val="clear" w:pos="8505"/>
        <w:tab w:val="right" w:pos="15593"/>
      </w:tabs>
    </w:pPr>
    <w:r>
      <w:t>Contract No: &gt;  Insert Contract No. by overwriting this in "File", "Properties", "Summary".</w:t>
    </w:r>
    <w:r>
      <w:tab/>
      <w:t>Revision Date:  0/00/00</w:t>
    </w:r>
  </w:p>
  <w:p w14:paraId="7C9D2371" w14:textId="77777777" w:rsidR="00C61CBD" w:rsidRDefault="00C61CBD">
    <w:pPr>
      <w:pStyle w:val="Footer"/>
      <w:tabs>
        <w:tab w:val="clear" w:pos="8505"/>
        <w:tab w:val="right" w:pos="15593"/>
      </w:tabs>
    </w:pPr>
    <w:r>
      <w:t>File  Catalog2</w:t>
    </w:r>
    <w:r>
      <w:tab/>
      <w:t xml:space="preserve">Section 2  Page </w:t>
    </w:r>
    <w:r>
      <w:fldChar w:fldCharType="begin"/>
    </w:r>
    <w:r>
      <w:instrText xml:space="preserve">PAGE  </w:instrText>
    </w:r>
    <w:r>
      <w:fldChar w:fldCharType="separate"/>
    </w:r>
    <w:r>
      <w:t>24</w:t>
    </w:r>
    <w:r>
      <w:fldChar w:fldCharType="end"/>
    </w:r>
    <w:r>
      <w:t xml:space="preserve"> of </w:t>
    </w:r>
    <w:r>
      <w:fldChar w:fldCharType="begin"/>
    </w:r>
    <w:r>
      <w:instrText xml:space="preserve"> PAGEREF EndOfSectionPreliminaries \* MERGEFORMAT </w:instrText>
    </w:r>
    <w:r>
      <w:fldChar w:fldCharType="separate"/>
    </w:r>
    <w:r>
      <w:rPr>
        <w:b/>
        <w:bCs/>
        <w:noProof/>
        <w:lang w:val="en-US"/>
      </w:rPr>
      <w:t>Error! Bookmark not defined.</w:t>
    </w:r>
    <w:r>
      <w:fldChar w:fldCharType="end"/>
    </w:r>
    <w:r>
      <w:t xml:space="preserve"> Pages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D2373" w14:textId="14E1A760" w:rsidR="00C61CBD" w:rsidRDefault="00C61CBD" w:rsidP="00703A97">
    <w:pPr>
      <w:tabs>
        <w:tab w:val="left" w:pos="2835"/>
        <w:tab w:val="left" w:pos="6804"/>
      </w:tabs>
      <w:spacing w:after="120"/>
      <w:ind w:left="0"/>
      <w:jc w:val="left"/>
    </w:pPr>
    <w:r>
      <w:t>Signed for the Tenderer by:</w:t>
    </w:r>
    <w:r>
      <w:tab/>
      <w:t>………………………………………………….</w:t>
    </w:r>
    <w:r>
      <w:tab/>
    </w:r>
    <w:r w:rsidR="00E15B2D">
      <w:t>Date:</w:t>
    </w:r>
    <w:r>
      <w:t>……</w:t>
    </w:r>
  </w:p>
  <w:p w14:paraId="7C9D2374" w14:textId="77777777" w:rsidR="00C61CBD" w:rsidRDefault="00C61CBD" w:rsidP="00703A97">
    <w:pPr>
      <w:tabs>
        <w:tab w:val="left" w:pos="2835"/>
        <w:tab w:val="left" w:pos="6804"/>
      </w:tabs>
      <w:spacing w:after="120"/>
      <w:ind w:left="0"/>
      <w:jc w:val="left"/>
    </w:pPr>
    <w:r>
      <w:t>Name (in block letters):</w:t>
    </w:r>
    <w:r>
      <w:tab/>
      <w:t>………………………………………………….</w:t>
    </w:r>
    <w:r>
      <w:tab/>
      <w:t>(Authorised Officer)</w:t>
    </w:r>
  </w:p>
  <w:p w14:paraId="7C9D2375" w14:textId="77777777" w:rsidR="00C61CBD" w:rsidRDefault="00C61CBD" w:rsidP="00703A97">
    <w:pPr>
      <w:tabs>
        <w:tab w:val="left" w:pos="2835"/>
      </w:tabs>
      <w:ind w:left="0"/>
      <w:jc w:val="left"/>
    </w:pPr>
    <w:r>
      <w:t>In the Office Bearer capacity of:</w:t>
    </w:r>
    <w:r>
      <w:tab/>
      <w:t>…………………………………………………………………………</w:t>
    </w:r>
  </w:p>
  <w:p w14:paraId="7C9D2376" w14:textId="6A6DF8FD" w:rsidR="00C61CBD" w:rsidRDefault="00C61CBD" w:rsidP="007E7473">
    <w:pPr>
      <w:pStyle w:val="Footer"/>
      <w:pBdr>
        <w:top w:val="single" w:sz="4" w:space="1" w:color="auto"/>
      </w:pBdr>
    </w:pPr>
    <w:r>
      <w:rPr>
        <w:szCs w:val="16"/>
      </w:rPr>
      <w:t xml:space="preserve">Contract Name: </w:t>
    </w:r>
    <w:sdt>
      <w:sdtPr>
        <w:rPr>
          <w:szCs w:val="16"/>
        </w:rPr>
        <w:alias w:val="Title"/>
        <w:tag w:val=""/>
        <w:id w:val="555207864"/>
        <w:placeholder>
          <w:docPart w:val="612254CB1F2245298260AAF6A64A0C0F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181D1A">
          <w:rPr>
            <w:szCs w:val="16"/>
          </w:rPr>
          <w:t>Annie Pyers Drive Construction</w:t>
        </w:r>
      </w:sdtContent>
    </w:sdt>
    <w:r>
      <w:tab/>
      <w:t xml:space="preserve">MW21 - Revision Date: </w:t>
    </w:r>
    <w:r w:rsidR="001018CF">
      <w:t>12</w:t>
    </w:r>
    <w:r w:rsidR="00B0793A">
      <w:t>/</w:t>
    </w:r>
    <w:r w:rsidR="001018CF">
      <w:t>06</w:t>
    </w:r>
    <w:r w:rsidR="0026048E">
      <w:t>/202</w:t>
    </w:r>
    <w:r w:rsidR="001018CF">
      <w:t>3</w:t>
    </w:r>
  </w:p>
  <w:p w14:paraId="7C9D2377" w14:textId="28C4C0ED" w:rsidR="00C61CBD" w:rsidRDefault="00C61CBD" w:rsidP="00703A97">
    <w:pPr>
      <w:pStyle w:val="Footer"/>
    </w:pPr>
    <w:r>
      <w:tab/>
      <w:t xml:space="preserve">Page </w:t>
    </w: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17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813917" w14:textId="77777777" w:rsidR="004C570E" w:rsidRDefault="004C570E">
      <w:pPr>
        <w:pStyle w:val="Footer"/>
        <w:pBdr>
          <w:top w:val="single" w:sz="4" w:space="1" w:color="auto"/>
        </w:pBdr>
        <w:tabs>
          <w:tab w:val="clear" w:pos="8505"/>
          <w:tab w:val="right" w:pos="15593"/>
        </w:tabs>
        <w:jc w:val="center"/>
      </w:pPr>
      <w:r>
        <w:t>&gt;Insert CONTRACT NAME by overwriting these words in "File", "Properties", "Summary".</w:t>
      </w:r>
    </w:p>
    <w:p w14:paraId="0E77E1CE" w14:textId="77777777" w:rsidR="004C570E" w:rsidRDefault="004C570E">
      <w:pPr>
        <w:pStyle w:val="Footer"/>
        <w:tabs>
          <w:tab w:val="clear" w:pos="8505"/>
          <w:tab w:val="right" w:pos="15593"/>
        </w:tabs>
      </w:pPr>
      <w:r>
        <w:t>Contract No: &gt;  Insert Contract No. by overwriting this in "File", "Properties", "Summary".</w:t>
      </w:r>
      <w:r>
        <w:tab/>
        <w:t xml:space="preserve">Revision Date:  </w:t>
      </w:r>
      <w:r>
        <w:rPr>
          <w:noProof/>
        </w:rPr>
        <w:t>0/00/00</w:t>
      </w:r>
    </w:p>
    <w:p w14:paraId="281E4306" w14:textId="77777777" w:rsidR="004C570E" w:rsidRDefault="004C570E">
      <w:pPr>
        <w:pStyle w:val="Footer"/>
        <w:tabs>
          <w:tab w:val="clear" w:pos="8505"/>
          <w:tab w:val="right" w:pos="15593"/>
        </w:tabs>
      </w:pPr>
      <w:r>
        <w:t xml:space="preserve">File  </w:t>
      </w:r>
      <w:r>
        <w:rPr>
          <w:noProof/>
        </w:rPr>
        <w:t>Catalog2</w:t>
      </w:r>
      <w:r>
        <w:tab/>
        <w:t xml:space="preserve">Section 2  Page </w:t>
      </w:r>
      <w:r>
        <w:fldChar w:fldCharType="begin"/>
      </w:r>
      <w:r>
        <w:instrText xml:space="preserve">PAGE  </w:instrText>
      </w:r>
      <w:r>
        <w:fldChar w:fldCharType="separate"/>
      </w:r>
      <w:r>
        <w:rPr>
          <w:noProof/>
        </w:rPr>
        <w:t>24</w:t>
      </w:r>
      <w:r>
        <w:fldChar w:fldCharType="end"/>
      </w:r>
      <w:r>
        <w:t xml:space="preserve"> of </w:t>
      </w:r>
      <w:r>
        <w:fldChar w:fldCharType="begin"/>
      </w:r>
      <w:r>
        <w:instrText xml:space="preserve"> PAGEREF EndOfSectionPreliminaries \* MERGEFORMAT </w:instrText>
      </w:r>
      <w:r>
        <w:fldChar w:fldCharType="separate"/>
      </w:r>
      <w:r>
        <w:rPr>
          <w:b/>
          <w:bCs/>
          <w:noProof/>
          <w:lang w:val="en-US"/>
        </w:rPr>
        <w:t>Error! Bookmark not defined.</w:t>
      </w:r>
      <w:r>
        <w:fldChar w:fldCharType="end"/>
      </w:r>
      <w:r>
        <w:t xml:space="preserve"> Pages</w:t>
      </w:r>
    </w:p>
    <w:p w14:paraId="2BFE16F2" w14:textId="77777777" w:rsidR="004C570E" w:rsidRDefault="004C570E">
      <w:pPr>
        <w:pStyle w:val="Footer"/>
      </w:pPr>
    </w:p>
    <w:p w14:paraId="4DC30C9E" w14:textId="77777777" w:rsidR="004C570E" w:rsidRDefault="004C570E"/>
    <w:p w14:paraId="4EC7E6E9" w14:textId="77777777" w:rsidR="004C570E" w:rsidRDefault="004C570E">
      <w:r>
        <w:separator/>
      </w:r>
    </w:p>
  </w:footnote>
  <w:footnote w:type="continuationSeparator" w:id="0">
    <w:p w14:paraId="1A87456A" w14:textId="77777777" w:rsidR="004C570E" w:rsidRDefault="004C570E">
      <w:r>
        <w:continuationSeparator/>
      </w:r>
    </w:p>
  </w:footnote>
  <w:footnote w:type="continuationNotice" w:id="1">
    <w:p w14:paraId="60DB9794" w14:textId="77777777" w:rsidR="004C570E" w:rsidRDefault="004C570E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D236D" w14:textId="77777777" w:rsidR="00C61CBD" w:rsidRDefault="00C61CBD">
    <w:pPr>
      <w:pStyle w:val="Header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D236E" w14:textId="77777777" w:rsidR="00C61CBD" w:rsidRDefault="00C61CBD">
    <w:pPr>
      <w:pStyle w:val="Header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D2372" w14:textId="77777777" w:rsidR="00C61CBD" w:rsidRDefault="00C61CBD">
    <w:pPr>
      <w:pStyle w:val="Header"/>
      <w:pBdr>
        <w:bottom w:val="none" w:sz="0" w:space="0" w:color="auto"/>
      </w:pBdr>
    </w:pPr>
    <w:r>
      <w:t>TENDER SCHEDULES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C9AD23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3ADC943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099CDF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8FC89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F75E9A4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A9A7D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36083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35AF53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9D091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58BC95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B"/>
    <w:multiLevelType w:val="multilevel"/>
    <w:tmpl w:val="32C890BC"/>
    <w:lvl w:ilvl="0">
      <w:start w:val="1"/>
      <w:numFmt w:val="none"/>
      <w:pStyle w:val="Heading1"/>
      <w:suff w:val="nothing"/>
      <w:lvlText w:val=""/>
      <w:lvlJc w:val="left"/>
      <w:pPr>
        <w:ind w:left="1134"/>
      </w:pPr>
      <w:rPr>
        <w:rFonts w:ascii="Arial" w:hAnsi="Arial" w:cs="Times New Roman" w:hint="default"/>
      </w:rPr>
    </w:lvl>
    <w:lvl w:ilvl="1">
      <w:start w:val="1"/>
      <w:numFmt w:val="decimal"/>
      <w:pStyle w:val="Heading2"/>
      <w:lvlText w:val="%2"/>
      <w:lvlJc w:val="left"/>
      <w:pPr>
        <w:tabs>
          <w:tab w:val="num" w:pos="644"/>
        </w:tabs>
        <w:ind w:left="284"/>
      </w:pPr>
      <w:rPr>
        <w:rFonts w:ascii="Arial Black" w:hAnsi="Arial Black" w:cs="Times New Roman" w:hint="default"/>
        <w:b w:val="0"/>
        <w:i w:val="0"/>
        <w:sz w:val="28"/>
      </w:rPr>
    </w:lvl>
    <w:lvl w:ilvl="2">
      <w:start w:val="1"/>
      <w:numFmt w:val="decimal"/>
      <w:pStyle w:val="Heading3"/>
      <w:lvlText w:val="%2.%3"/>
      <w:lvlJc w:val="left"/>
      <w:pPr>
        <w:tabs>
          <w:tab w:val="num" w:pos="1494"/>
        </w:tabs>
        <w:ind w:left="1134"/>
      </w:pPr>
      <w:rPr>
        <w:rFonts w:ascii="Arial Black" w:hAnsi="Arial Black" w:cs="Times New Roman" w:hint="default"/>
        <w:b w:val="0"/>
        <w:i w:val="0"/>
        <w:sz w:val="20"/>
      </w:rPr>
    </w:lvl>
    <w:lvl w:ilvl="3">
      <w:start w:val="1"/>
      <w:numFmt w:val="none"/>
      <w:pStyle w:val="Heading4"/>
      <w:suff w:val="nothing"/>
      <w:lvlText w:val=""/>
      <w:lvlJc w:val="left"/>
      <w:pPr>
        <w:ind w:left="1134"/>
      </w:pPr>
      <w:rPr>
        <w:rFonts w:cs="Times New Roman"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1134"/>
      </w:pPr>
      <w:rPr>
        <w:rFonts w:cs="Times New Roman"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134"/>
      </w:pPr>
      <w:rPr>
        <w:rFonts w:cs="Times New Roman"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134"/>
      </w:pPr>
      <w:rPr>
        <w:rFonts w:cs="Times New Roman"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134"/>
      </w:pPr>
      <w:rPr>
        <w:rFonts w:cs="Times New Roman"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134"/>
      </w:pPr>
      <w:rPr>
        <w:rFonts w:cs="Times New Roman" w:hint="default"/>
      </w:rPr>
    </w:lvl>
  </w:abstractNum>
  <w:abstractNum w:abstractNumId="11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2" w15:restartNumberingAfterBreak="0">
    <w:nsid w:val="024534CD"/>
    <w:multiLevelType w:val="hybridMultilevel"/>
    <w:tmpl w:val="DFB4BD5C"/>
    <w:lvl w:ilvl="0" w:tplc="7DDCE306">
      <w:start w:val="1"/>
      <w:numFmt w:val="bullet"/>
      <w:pStyle w:val="Tableparagraphsub"/>
      <w:lvlText w:val=""/>
      <w:lvlJc w:val="left"/>
      <w:pPr>
        <w:tabs>
          <w:tab w:val="num" w:pos="-317"/>
        </w:tabs>
        <w:ind w:left="-337" w:hanging="34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03"/>
        </w:tabs>
        <w:ind w:left="403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123"/>
        </w:tabs>
        <w:ind w:left="1123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43"/>
        </w:tabs>
        <w:ind w:left="1843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563"/>
        </w:tabs>
        <w:ind w:left="2563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283"/>
        </w:tabs>
        <w:ind w:left="3283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003"/>
        </w:tabs>
        <w:ind w:left="4003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4723"/>
        </w:tabs>
        <w:ind w:left="4723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443"/>
        </w:tabs>
        <w:ind w:left="5443" w:hanging="180"/>
      </w:pPr>
      <w:rPr>
        <w:rFonts w:cs="Times New Roman"/>
      </w:rPr>
    </w:lvl>
  </w:abstractNum>
  <w:abstractNum w:abstractNumId="13" w15:restartNumberingAfterBreak="0">
    <w:nsid w:val="04607D41"/>
    <w:multiLevelType w:val="hybridMultilevel"/>
    <w:tmpl w:val="752474D8"/>
    <w:lvl w:ilvl="0" w:tplc="CFC43EE6">
      <w:start w:val="1"/>
      <w:numFmt w:val="lowerRoman"/>
      <w:lvlText w:val="(%1)"/>
      <w:lvlJc w:val="left"/>
      <w:pPr>
        <w:ind w:left="1069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29" w:hanging="360"/>
      </w:pPr>
    </w:lvl>
    <w:lvl w:ilvl="2" w:tplc="0C09001B" w:tentative="1">
      <w:start w:val="1"/>
      <w:numFmt w:val="lowerRoman"/>
      <w:lvlText w:val="%3."/>
      <w:lvlJc w:val="right"/>
      <w:pPr>
        <w:ind w:left="2149" w:hanging="180"/>
      </w:pPr>
    </w:lvl>
    <w:lvl w:ilvl="3" w:tplc="0C09000F" w:tentative="1">
      <w:start w:val="1"/>
      <w:numFmt w:val="decimal"/>
      <w:lvlText w:val="%4."/>
      <w:lvlJc w:val="left"/>
      <w:pPr>
        <w:ind w:left="2869" w:hanging="360"/>
      </w:pPr>
    </w:lvl>
    <w:lvl w:ilvl="4" w:tplc="0C090019" w:tentative="1">
      <w:start w:val="1"/>
      <w:numFmt w:val="lowerLetter"/>
      <w:lvlText w:val="%5."/>
      <w:lvlJc w:val="left"/>
      <w:pPr>
        <w:ind w:left="3589" w:hanging="360"/>
      </w:pPr>
    </w:lvl>
    <w:lvl w:ilvl="5" w:tplc="0C09001B" w:tentative="1">
      <w:start w:val="1"/>
      <w:numFmt w:val="lowerRoman"/>
      <w:lvlText w:val="%6."/>
      <w:lvlJc w:val="right"/>
      <w:pPr>
        <w:ind w:left="4309" w:hanging="180"/>
      </w:pPr>
    </w:lvl>
    <w:lvl w:ilvl="6" w:tplc="0C09000F" w:tentative="1">
      <w:start w:val="1"/>
      <w:numFmt w:val="decimal"/>
      <w:lvlText w:val="%7."/>
      <w:lvlJc w:val="left"/>
      <w:pPr>
        <w:ind w:left="5029" w:hanging="360"/>
      </w:pPr>
    </w:lvl>
    <w:lvl w:ilvl="7" w:tplc="0C090019" w:tentative="1">
      <w:start w:val="1"/>
      <w:numFmt w:val="lowerLetter"/>
      <w:lvlText w:val="%8."/>
      <w:lvlJc w:val="left"/>
      <w:pPr>
        <w:ind w:left="5749" w:hanging="360"/>
      </w:pPr>
    </w:lvl>
    <w:lvl w:ilvl="8" w:tplc="0C09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14" w15:restartNumberingAfterBreak="0">
    <w:nsid w:val="06274934"/>
    <w:multiLevelType w:val="hybridMultilevel"/>
    <w:tmpl w:val="3356B168"/>
    <w:lvl w:ilvl="0" w:tplc="421CBF98">
      <w:start w:val="1"/>
      <w:numFmt w:val="bullet"/>
      <w:lvlText w:val=""/>
      <w:lvlJc w:val="left"/>
      <w:pPr>
        <w:tabs>
          <w:tab w:val="num" w:pos="4366"/>
        </w:tabs>
        <w:ind w:left="4366" w:hanging="396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15" w15:restartNumberingAfterBreak="0">
    <w:nsid w:val="063979BE"/>
    <w:multiLevelType w:val="hybridMultilevel"/>
    <w:tmpl w:val="8BDACD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1C73BE0"/>
    <w:multiLevelType w:val="singleLevel"/>
    <w:tmpl w:val="6A70A7CC"/>
    <w:lvl w:ilvl="0">
      <w:numFmt w:val="bullet"/>
      <w:lvlText w:val=""/>
      <w:lvlJc w:val="left"/>
      <w:pPr>
        <w:tabs>
          <w:tab w:val="num" w:pos="1436"/>
        </w:tabs>
        <w:ind w:left="1436" w:hanging="585"/>
      </w:pPr>
      <w:rPr>
        <w:rFonts w:ascii="Symbol" w:hAnsi="Symbol" w:hint="default"/>
      </w:rPr>
    </w:lvl>
  </w:abstractNum>
  <w:abstractNum w:abstractNumId="17" w15:restartNumberingAfterBreak="0">
    <w:nsid w:val="14040D80"/>
    <w:multiLevelType w:val="hybridMultilevel"/>
    <w:tmpl w:val="297868C4"/>
    <w:lvl w:ilvl="0" w:tplc="04090001">
      <w:start w:val="1"/>
      <w:numFmt w:val="bullet"/>
      <w:lvlText w:val=""/>
      <w:lvlJc w:val="left"/>
      <w:pPr>
        <w:tabs>
          <w:tab w:val="num" w:pos="2335"/>
        </w:tabs>
        <w:ind w:left="23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055"/>
        </w:tabs>
        <w:ind w:left="305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775"/>
        </w:tabs>
        <w:ind w:left="37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495"/>
        </w:tabs>
        <w:ind w:left="44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215"/>
        </w:tabs>
        <w:ind w:left="521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935"/>
        </w:tabs>
        <w:ind w:left="59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655"/>
        </w:tabs>
        <w:ind w:left="66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375"/>
        </w:tabs>
        <w:ind w:left="737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095"/>
        </w:tabs>
        <w:ind w:left="8095" w:hanging="360"/>
      </w:pPr>
      <w:rPr>
        <w:rFonts w:ascii="Wingdings" w:hAnsi="Wingdings" w:hint="default"/>
      </w:rPr>
    </w:lvl>
  </w:abstractNum>
  <w:abstractNum w:abstractNumId="18" w15:restartNumberingAfterBreak="0">
    <w:nsid w:val="14581EC3"/>
    <w:multiLevelType w:val="hybridMultilevel"/>
    <w:tmpl w:val="B9709FEE"/>
    <w:lvl w:ilvl="0" w:tplc="0C09000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505" w:hanging="360"/>
      </w:pPr>
      <w:rPr>
        <w:rFonts w:ascii="Wingdings" w:hAnsi="Wingdings" w:hint="default"/>
      </w:rPr>
    </w:lvl>
  </w:abstractNum>
  <w:abstractNum w:abstractNumId="19" w15:restartNumberingAfterBreak="0">
    <w:nsid w:val="154B2050"/>
    <w:multiLevelType w:val="hybridMultilevel"/>
    <w:tmpl w:val="BBDC89F8"/>
    <w:lvl w:ilvl="0" w:tplc="83560FD2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 w15:restartNumberingAfterBreak="0">
    <w:nsid w:val="17CD4CD5"/>
    <w:multiLevelType w:val="singleLevel"/>
    <w:tmpl w:val="F2DA2BB8"/>
    <w:lvl w:ilvl="0">
      <w:numFmt w:val="bullet"/>
      <w:lvlText w:val="-"/>
      <w:lvlJc w:val="left"/>
      <w:pPr>
        <w:tabs>
          <w:tab w:val="num" w:pos="1571"/>
        </w:tabs>
        <w:ind w:left="1571" w:hanging="360"/>
      </w:pPr>
      <w:rPr>
        <w:rFonts w:ascii="Times New Roman" w:hAnsi="Times New Roman" w:hint="default"/>
      </w:rPr>
    </w:lvl>
  </w:abstractNum>
  <w:abstractNum w:abstractNumId="21" w15:restartNumberingAfterBreak="0">
    <w:nsid w:val="20046572"/>
    <w:multiLevelType w:val="hybridMultilevel"/>
    <w:tmpl w:val="23F6F3C4"/>
    <w:lvl w:ilvl="0" w:tplc="421CBF98">
      <w:start w:val="1"/>
      <w:numFmt w:val="bullet"/>
      <w:lvlText w:val=""/>
      <w:lvlJc w:val="left"/>
      <w:pPr>
        <w:tabs>
          <w:tab w:val="num" w:pos="4366"/>
        </w:tabs>
        <w:ind w:left="4366" w:hanging="396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22" w15:restartNumberingAfterBreak="0">
    <w:nsid w:val="32994D59"/>
    <w:multiLevelType w:val="hybridMultilevel"/>
    <w:tmpl w:val="101C80D6"/>
    <w:lvl w:ilvl="0" w:tplc="0C09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23" w15:restartNumberingAfterBreak="0">
    <w:nsid w:val="34D04A25"/>
    <w:multiLevelType w:val="hybridMultilevel"/>
    <w:tmpl w:val="85A21B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03602F"/>
    <w:multiLevelType w:val="singleLevel"/>
    <w:tmpl w:val="877037A6"/>
    <w:lvl w:ilvl="0">
      <w:start w:val="1"/>
      <w:numFmt w:val="bullet"/>
      <w:pStyle w:val="NormalBulleted2"/>
      <w:lvlText w:val=""/>
      <w:lvlJc w:val="left"/>
      <w:pPr>
        <w:tabs>
          <w:tab w:val="num" w:pos="1834"/>
        </w:tabs>
        <w:ind w:left="1814" w:hanging="340"/>
      </w:pPr>
      <w:rPr>
        <w:rFonts w:ascii="Symbol" w:hAnsi="Symbol" w:hint="default"/>
      </w:rPr>
    </w:lvl>
  </w:abstractNum>
  <w:abstractNum w:abstractNumId="25" w15:restartNumberingAfterBreak="0">
    <w:nsid w:val="365647C0"/>
    <w:multiLevelType w:val="hybridMultilevel"/>
    <w:tmpl w:val="CC7416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7EB022A"/>
    <w:multiLevelType w:val="hybridMultilevel"/>
    <w:tmpl w:val="89504AD6"/>
    <w:lvl w:ilvl="0" w:tplc="D7E03BD4">
      <w:numFmt w:val="bullet"/>
      <w:lvlText w:val="-"/>
      <w:lvlJc w:val="left"/>
      <w:pPr>
        <w:ind w:left="2138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7" w15:restartNumberingAfterBreak="0">
    <w:nsid w:val="41A47C23"/>
    <w:multiLevelType w:val="singleLevel"/>
    <w:tmpl w:val="4108549C"/>
    <w:lvl w:ilvl="0">
      <w:start w:val="1"/>
      <w:numFmt w:val="bullet"/>
      <w:pStyle w:val="Tableindent"/>
      <w:lvlText w:val=""/>
      <w:lvlJc w:val="left"/>
      <w:pPr>
        <w:tabs>
          <w:tab w:val="num" w:pos="0"/>
        </w:tabs>
        <w:ind w:left="340" w:hanging="283"/>
      </w:pPr>
      <w:rPr>
        <w:rFonts w:ascii="Symbol" w:hAnsi="Symbol" w:hint="default"/>
      </w:rPr>
    </w:lvl>
  </w:abstractNum>
  <w:abstractNum w:abstractNumId="28" w15:restartNumberingAfterBreak="0">
    <w:nsid w:val="44A24A2D"/>
    <w:multiLevelType w:val="hybridMultilevel"/>
    <w:tmpl w:val="68E6C824"/>
    <w:lvl w:ilvl="0" w:tplc="7ED4FD8C">
      <w:start w:val="1"/>
      <w:numFmt w:val="lowerRoman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44FA7E29"/>
    <w:multiLevelType w:val="hybridMultilevel"/>
    <w:tmpl w:val="73E0CC50"/>
    <w:lvl w:ilvl="0" w:tplc="D1622812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5731846"/>
    <w:multiLevelType w:val="hybridMultilevel"/>
    <w:tmpl w:val="E5BE2E80"/>
    <w:lvl w:ilvl="0" w:tplc="9ADC9280">
      <w:start w:val="1"/>
      <w:numFmt w:val="decimal"/>
      <w:lvlText w:val="%1."/>
      <w:lvlJc w:val="left"/>
      <w:pPr>
        <w:ind w:left="1854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2574" w:hanging="360"/>
      </w:pPr>
    </w:lvl>
    <w:lvl w:ilvl="2" w:tplc="0C09001B" w:tentative="1">
      <w:start w:val="1"/>
      <w:numFmt w:val="lowerRoman"/>
      <w:lvlText w:val="%3."/>
      <w:lvlJc w:val="right"/>
      <w:pPr>
        <w:ind w:left="3294" w:hanging="180"/>
      </w:pPr>
    </w:lvl>
    <w:lvl w:ilvl="3" w:tplc="0C09000F" w:tentative="1">
      <w:start w:val="1"/>
      <w:numFmt w:val="decimal"/>
      <w:lvlText w:val="%4."/>
      <w:lvlJc w:val="left"/>
      <w:pPr>
        <w:ind w:left="4014" w:hanging="360"/>
      </w:pPr>
    </w:lvl>
    <w:lvl w:ilvl="4" w:tplc="0C090019" w:tentative="1">
      <w:start w:val="1"/>
      <w:numFmt w:val="lowerLetter"/>
      <w:lvlText w:val="%5."/>
      <w:lvlJc w:val="left"/>
      <w:pPr>
        <w:ind w:left="4734" w:hanging="360"/>
      </w:pPr>
    </w:lvl>
    <w:lvl w:ilvl="5" w:tplc="0C09001B" w:tentative="1">
      <w:start w:val="1"/>
      <w:numFmt w:val="lowerRoman"/>
      <w:lvlText w:val="%6."/>
      <w:lvlJc w:val="right"/>
      <w:pPr>
        <w:ind w:left="5454" w:hanging="180"/>
      </w:pPr>
    </w:lvl>
    <w:lvl w:ilvl="6" w:tplc="0C09000F" w:tentative="1">
      <w:start w:val="1"/>
      <w:numFmt w:val="decimal"/>
      <w:lvlText w:val="%7."/>
      <w:lvlJc w:val="left"/>
      <w:pPr>
        <w:ind w:left="6174" w:hanging="360"/>
      </w:pPr>
    </w:lvl>
    <w:lvl w:ilvl="7" w:tplc="0C090019" w:tentative="1">
      <w:start w:val="1"/>
      <w:numFmt w:val="lowerLetter"/>
      <w:lvlText w:val="%8."/>
      <w:lvlJc w:val="left"/>
      <w:pPr>
        <w:ind w:left="6894" w:hanging="360"/>
      </w:pPr>
    </w:lvl>
    <w:lvl w:ilvl="8" w:tplc="0C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1" w15:restartNumberingAfterBreak="0">
    <w:nsid w:val="45EF29F8"/>
    <w:multiLevelType w:val="hybridMultilevel"/>
    <w:tmpl w:val="39C0EE86"/>
    <w:lvl w:ilvl="0" w:tplc="67222320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2" w15:restartNumberingAfterBreak="0">
    <w:nsid w:val="48995D2A"/>
    <w:multiLevelType w:val="hybridMultilevel"/>
    <w:tmpl w:val="042EB1F0"/>
    <w:lvl w:ilvl="0" w:tplc="38DA8876">
      <w:start w:val="1"/>
      <w:numFmt w:val="lowerLetter"/>
      <w:lvlText w:val="(%1)"/>
      <w:lvlJc w:val="left"/>
      <w:pPr>
        <w:ind w:left="70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29" w:hanging="360"/>
      </w:pPr>
    </w:lvl>
    <w:lvl w:ilvl="2" w:tplc="0C09001B" w:tentative="1">
      <w:start w:val="1"/>
      <w:numFmt w:val="lowerRoman"/>
      <w:lvlText w:val="%3."/>
      <w:lvlJc w:val="right"/>
      <w:pPr>
        <w:ind w:left="2149" w:hanging="180"/>
      </w:pPr>
    </w:lvl>
    <w:lvl w:ilvl="3" w:tplc="0C09000F" w:tentative="1">
      <w:start w:val="1"/>
      <w:numFmt w:val="decimal"/>
      <w:lvlText w:val="%4."/>
      <w:lvlJc w:val="left"/>
      <w:pPr>
        <w:ind w:left="2869" w:hanging="360"/>
      </w:pPr>
    </w:lvl>
    <w:lvl w:ilvl="4" w:tplc="0C090019" w:tentative="1">
      <w:start w:val="1"/>
      <w:numFmt w:val="lowerLetter"/>
      <w:lvlText w:val="%5."/>
      <w:lvlJc w:val="left"/>
      <w:pPr>
        <w:ind w:left="3589" w:hanging="360"/>
      </w:pPr>
    </w:lvl>
    <w:lvl w:ilvl="5" w:tplc="0C09001B" w:tentative="1">
      <w:start w:val="1"/>
      <w:numFmt w:val="lowerRoman"/>
      <w:lvlText w:val="%6."/>
      <w:lvlJc w:val="right"/>
      <w:pPr>
        <w:ind w:left="4309" w:hanging="180"/>
      </w:pPr>
    </w:lvl>
    <w:lvl w:ilvl="6" w:tplc="0C09000F" w:tentative="1">
      <w:start w:val="1"/>
      <w:numFmt w:val="decimal"/>
      <w:lvlText w:val="%7."/>
      <w:lvlJc w:val="left"/>
      <w:pPr>
        <w:ind w:left="5029" w:hanging="360"/>
      </w:pPr>
    </w:lvl>
    <w:lvl w:ilvl="7" w:tplc="0C090019" w:tentative="1">
      <w:start w:val="1"/>
      <w:numFmt w:val="lowerLetter"/>
      <w:lvlText w:val="%8."/>
      <w:lvlJc w:val="left"/>
      <w:pPr>
        <w:ind w:left="5749" w:hanging="360"/>
      </w:pPr>
    </w:lvl>
    <w:lvl w:ilvl="8" w:tplc="0C09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33" w15:restartNumberingAfterBreak="0">
    <w:nsid w:val="491F7415"/>
    <w:multiLevelType w:val="singleLevel"/>
    <w:tmpl w:val="1E76EFE6"/>
    <w:lvl w:ilvl="0"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</w:abstractNum>
  <w:abstractNum w:abstractNumId="34" w15:restartNumberingAfterBreak="0">
    <w:nsid w:val="49864D3C"/>
    <w:multiLevelType w:val="hybridMultilevel"/>
    <w:tmpl w:val="95567E72"/>
    <w:lvl w:ilvl="0" w:tplc="0C090001">
      <w:start w:val="1"/>
      <w:numFmt w:val="bullet"/>
      <w:lvlText w:val=""/>
      <w:lvlJc w:val="left"/>
      <w:pPr>
        <w:ind w:left="274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4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1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9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6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508" w:hanging="360"/>
      </w:pPr>
      <w:rPr>
        <w:rFonts w:ascii="Wingdings" w:hAnsi="Wingdings" w:hint="default"/>
      </w:rPr>
    </w:lvl>
  </w:abstractNum>
  <w:abstractNum w:abstractNumId="35" w15:restartNumberingAfterBreak="0">
    <w:nsid w:val="4B181BB7"/>
    <w:multiLevelType w:val="singleLevel"/>
    <w:tmpl w:val="079410A4"/>
    <w:lvl w:ilvl="0">
      <w:start w:val="1"/>
      <w:numFmt w:val="bullet"/>
      <w:pStyle w:val="Sub-sub-paragraph"/>
      <w:lvlText w:val=""/>
      <w:lvlJc w:val="left"/>
      <w:pPr>
        <w:tabs>
          <w:tab w:val="num" w:pos="927"/>
        </w:tabs>
        <w:ind w:left="907" w:hanging="340"/>
      </w:pPr>
      <w:rPr>
        <w:rFonts w:ascii="Symbol" w:hAnsi="Symbol" w:hint="default"/>
      </w:rPr>
    </w:lvl>
  </w:abstractNum>
  <w:abstractNum w:abstractNumId="36" w15:restartNumberingAfterBreak="0">
    <w:nsid w:val="4DF90B72"/>
    <w:multiLevelType w:val="hybridMultilevel"/>
    <w:tmpl w:val="78F84DFE"/>
    <w:lvl w:ilvl="0" w:tplc="38DA8876">
      <w:start w:val="1"/>
      <w:numFmt w:val="lowerLetter"/>
      <w:lvlText w:val="(%1)"/>
      <w:lvlJc w:val="left"/>
      <w:pPr>
        <w:ind w:left="70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29" w:hanging="360"/>
      </w:pPr>
    </w:lvl>
    <w:lvl w:ilvl="2" w:tplc="0C09001B" w:tentative="1">
      <w:start w:val="1"/>
      <w:numFmt w:val="lowerRoman"/>
      <w:lvlText w:val="%3."/>
      <w:lvlJc w:val="right"/>
      <w:pPr>
        <w:ind w:left="2149" w:hanging="180"/>
      </w:pPr>
    </w:lvl>
    <w:lvl w:ilvl="3" w:tplc="0C09000F" w:tentative="1">
      <w:start w:val="1"/>
      <w:numFmt w:val="decimal"/>
      <w:lvlText w:val="%4."/>
      <w:lvlJc w:val="left"/>
      <w:pPr>
        <w:ind w:left="2869" w:hanging="360"/>
      </w:pPr>
    </w:lvl>
    <w:lvl w:ilvl="4" w:tplc="0C090019" w:tentative="1">
      <w:start w:val="1"/>
      <w:numFmt w:val="lowerLetter"/>
      <w:lvlText w:val="%5."/>
      <w:lvlJc w:val="left"/>
      <w:pPr>
        <w:ind w:left="3589" w:hanging="360"/>
      </w:pPr>
    </w:lvl>
    <w:lvl w:ilvl="5" w:tplc="0C09001B" w:tentative="1">
      <w:start w:val="1"/>
      <w:numFmt w:val="lowerRoman"/>
      <w:lvlText w:val="%6."/>
      <w:lvlJc w:val="right"/>
      <w:pPr>
        <w:ind w:left="4309" w:hanging="180"/>
      </w:pPr>
    </w:lvl>
    <w:lvl w:ilvl="6" w:tplc="0C09000F" w:tentative="1">
      <w:start w:val="1"/>
      <w:numFmt w:val="decimal"/>
      <w:lvlText w:val="%7."/>
      <w:lvlJc w:val="left"/>
      <w:pPr>
        <w:ind w:left="5029" w:hanging="360"/>
      </w:pPr>
    </w:lvl>
    <w:lvl w:ilvl="7" w:tplc="0C090019" w:tentative="1">
      <w:start w:val="1"/>
      <w:numFmt w:val="lowerLetter"/>
      <w:lvlText w:val="%8."/>
      <w:lvlJc w:val="left"/>
      <w:pPr>
        <w:ind w:left="5749" w:hanging="360"/>
      </w:pPr>
    </w:lvl>
    <w:lvl w:ilvl="8" w:tplc="0C09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37" w15:restartNumberingAfterBreak="0">
    <w:nsid w:val="4EAF67C5"/>
    <w:multiLevelType w:val="hybridMultilevel"/>
    <w:tmpl w:val="B090286E"/>
    <w:lvl w:ilvl="0" w:tplc="A170C09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4F786DD4"/>
    <w:multiLevelType w:val="singleLevel"/>
    <w:tmpl w:val="E62CD1B4"/>
    <w:lvl w:ilvl="0">
      <w:start w:val="1"/>
      <w:numFmt w:val="bullet"/>
      <w:pStyle w:val="NormalBulleted3"/>
      <w:lvlText w:val=""/>
      <w:lvlJc w:val="left"/>
      <w:pPr>
        <w:tabs>
          <w:tab w:val="num" w:pos="2855"/>
        </w:tabs>
        <w:ind w:left="2835" w:hanging="340"/>
      </w:pPr>
      <w:rPr>
        <w:rFonts w:ascii="Symbol" w:hAnsi="Symbol" w:hint="default"/>
      </w:rPr>
    </w:lvl>
  </w:abstractNum>
  <w:abstractNum w:abstractNumId="39" w15:restartNumberingAfterBreak="0">
    <w:nsid w:val="503C5FB7"/>
    <w:multiLevelType w:val="singleLevel"/>
    <w:tmpl w:val="1BAE39C8"/>
    <w:lvl w:ilvl="0">
      <w:numFmt w:val="bullet"/>
      <w:pStyle w:val="NormalBulleted1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</w:abstractNum>
  <w:abstractNum w:abstractNumId="40" w15:restartNumberingAfterBreak="0">
    <w:nsid w:val="524E48FB"/>
    <w:multiLevelType w:val="hybridMultilevel"/>
    <w:tmpl w:val="F6000DE2"/>
    <w:lvl w:ilvl="0" w:tplc="0C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1" w15:restartNumberingAfterBreak="0">
    <w:nsid w:val="526C4CDD"/>
    <w:multiLevelType w:val="hybridMultilevel"/>
    <w:tmpl w:val="01FA150E"/>
    <w:lvl w:ilvl="0" w:tplc="0D06EBF8">
      <w:start w:val="1"/>
      <w:numFmt w:val="bullet"/>
      <w:pStyle w:val="Sub-GuideNote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42" w15:restartNumberingAfterBreak="0">
    <w:nsid w:val="543A7099"/>
    <w:multiLevelType w:val="hybridMultilevel"/>
    <w:tmpl w:val="E36AE584"/>
    <w:lvl w:ilvl="0" w:tplc="38DA8876">
      <w:start w:val="1"/>
      <w:numFmt w:val="lowerLetter"/>
      <w:lvlText w:val="(%1)"/>
      <w:lvlJc w:val="left"/>
      <w:pPr>
        <w:ind w:left="70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29" w:hanging="360"/>
      </w:pPr>
    </w:lvl>
    <w:lvl w:ilvl="2" w:tplc="0C09001B" w:tentative="1">
      <w:start w:val="1"/>
      <w:numFmt w:val="lowerRoman"/>
      <w:lvlText w:val="%3."/>
      <w:lvlJc w:val="right"/>
      <w:pPr>
        <w:ind w:left="2149" w:hanging="180"/>
      </w:pPr>
    </w:lvl>
    <w:lvl w:ilvl="3" w:tplc="0C09000F" w:tentative="1">
      <w:start w:val="1"/>
      <w:numFmt w:val="decimal"/>
      <w:lvlText w:val="%4."/>
      <w:lvlJc w:val="left"/>
      <w:pPr>
        <w:ind w:left="2869" w:hanging="360"/>
      </w:pPr>
    </w:lvl>
    <w:lvl w:ilvl="4" w:tplc="0C090019" w:tentative="1">
      <w:start w:val="1"/>
      <w:numFmt w:val="lowerLetter"/>
      <w:lvlText w:val="%5."/>
      <w:lvlJc w:val="left"/>
      <w:pPr>
        <w:ind w:left="3589" w:hanging="360"/>
      </w:pPr>
    </w:lvl>
    <w:lvl w:ilvl="5" w:tplc="0C09001B" w:tentative="1">
      <w:start w:val="1"/>
      <w:numFmt w:val="lowerRoman"/>
      <w:lvlText w:val="%6."/>
      <w:lvlJc w:val="right"/>
      <w:pPr>
        <w:ind w:left="4309" w:hanging="180"/>
      </w:pPr>
    </w:lvl>
    <w:lvl w:ilvl="6" w:tplc="0C09000F" w:tentative="1">
      <w:start w:val="1"/>
      <w:numFmt w:val="decimal"/>
      <w:lvlText w:val="%7."/>
      <w:lvlJc w:val="left"/>
      <w:pPr>
        <w:ind w:left="5029" w:hanging="360"/>
      </w:pPr>
    </w:lvl>
    <w:lvl w:ilvl="7" w:tplc="0C090019" w:tentative="1">
      <w:start w:val="1"/>
      <w:numFmt w:val="lowerLetter"/>
      <w:lvlText w:val="%8."/>
      <w:lvlJc w:val="left"/>
      <w:pPr>
        <w:ind w:left="5749" w:hanging="360"/>
      </w:pPr>
    </w:lvl>
    <w:lvl w:ilvl="8" w:tplc="0C09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43" w15:restartNumberingAfterBreak="0">
    <w:nsid w:val="55DB727F"/>
    <w:multiLevelType w:val="hybridMultilevel"/>
    <w:tmpl w:val="778247EC"/>
    <w:lvl w:ilvl="0" w:tplc="0C09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44" w15:restartNumberingAfterBreak="0">
    <w:nsid w:val="57175D24"/>
    <w:multiLevelType w:val="singleLevel"/>
    <w:tmpl w:val="55422DB4"/>
    <w:lvl w:ilvl="0">
      <w:start w:val="1"/>
      <w:numFmt w:val="bullet"/>
      <w:lvlText w:val=""/>
      <w:lvlJc w:val="left"/>
      <w:pPr>
        <w:tabs>
          <w:tab w:val="num" w:pos="2061"/>
        </w:tabs>
        <w:ind w:left="2041" w:hanging="340"/>
      </w:pPr>
      <w:rPr>
        <w:rFonts w:ascii="Symbol" w:hAnsi="Symbol" w:hint="default"/>
      </w:rPr>
    </w:lvl>
  </w:abstractNum>
  <w:abstractNum w:abstractNumId="45" w15:restartNumberingAfterBreak="0">
    <w:nsid w:val="5CAA2BC2"/>
    <w:multiLevelType w:val="hybridMultilevel"/>
    <w:tmpl w:val="8D64D302"/>
    <w:lvl w:ilvl="0" w:tplc="47888D0C">
      <w:start w:val="1"/>
      <w:numFmt w:val="lowerRoman"/>
      <w:lvlText w:val="(%1)"/>
      <w:lvlJc w:val="left"/>
      <w:pPr>
        <w:ind w:left="2138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6" w15:restartNumberingAfterBreak="0">
    <w:nsid w:val="5F620A45"/>
    <w:multiLevelType w:val="hybridMultilevel"/>
    <w:tmpl w:val="3C563526"/>
    <w:lvl w:ilvl="0" w:tplc="950E9E6A">
      <w:start w:val="2"/>
      <w:numFmt w:val="lowerRoman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1CA602A"/>
    <w:multiLevelType w:val="hybridMultilevel"/>
    <w:tmpl w:val="D6BC94D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8" w15:restartNumberingAfterBreak="0">
    <w:nsid w:val="63B720D9"/>
    <w:multiLevelType w:val="hybridMultilevel"/>
    <w:tmpl w:val="CE482144"/>
    <w:lvl w:ilvl="0" w:tplc="04090001">
      <w:start w:val="1"/>
      <w:numFmt w:val="bullet"/>
      <w:lvlText w:val=""/>
      <w:lvlJc w:val="left"/>
      <w:pPr>
        <w:tabs>
          <w:tab w:val="num" w:pos="2345"/>
        </w:tabs>
        <w:ind w:left="23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065"/>
        </w:tabs>
        <w:ind w:left="30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785"/>
        </w:tabs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505"/>
        </w:tabs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225"/>
        </w:tabs>
        <w:ind w:left="52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945"/>
        </w:tabs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665"/>
        </w:tabs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385"/>
        </w:tabs>
        <w:ind w:left="73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105"/>
        </w:tabs>
        <w:ind w:left="8105" w:hanging="360"/>
      </w:pPr>
      <w:rPr>
        <w:rFonts w:ascii="Wingdings" w:hAnsi="Wingdings" w:hint="default"/>
      </w:rPr>
    </w:lvl>
  </w:abstractNum>
  <w:abstractNum w:abstractNumId="49" w15:restartNumberingAfterBreak="0">
    <w:nsid w:val="648F179E"/>
    <w:multiLevelType w:val="singleLevel"/>
    <w:tmpl w:val="5CB861EA"/>
    <w:lvl w:ilvl="0">
      <w:start w:val="1"/>
      <w:numFmt w:val="decimal"/>
      <w:lvlText w:val="%1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</w:abstractNum>
  <w:abstractNum w:abstractNumId="50" w15:restartNumberingAfterBreak="0">
    <w:nsid w:val="64F55299"/>
    <w:multiLevelType w:val="hybridMultilevel"/>
    <w:tmpl w:val="F6723ED6"/>
    <w:lvl w:ilvl="0" w:tplc="0C09000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505" w:hanging="360"/>
      </w:pPr>
      <w:rPr>
        <w:rFonts w:ascii="Wingdings" w:hAnsi="Wingdings" w:hint="default"/>
      </w:rPr>
    </w:lvl>
  </w:abstractNum>
  <w:abstractNum w:abstractNumId="51" w15:restartNumberingAfterBreak="0">
    <w:nsid w:val="679F7C8F"/>
    <w:multiLevelType w:val="hybridMultilevel"/>
    <w:tmpl w:val="7F7EACF6"/>
    <w:lvl w:ilvl="0" w:tplc="38DA8876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 w15:restartNumberingAfterBreak="0">
    <w:nsid w:val="6A882444"/>
    <w:multiLevelType w:val="singleLevel"/>
    <w:tmpl w:val="97A4EC1E"/>
    <w:lvl w:ilvl="0"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</w:abstractNum>
  <w:abstractNum w:abstractNumId="53" w15:restartNumberingAfterBreak="0">
    <w:nsid w:val="6B2C531B"/>
    <w:multiLevelType w:val="hybridMultilevel"/>
    <w:tmpl w:val="E6D4F5F4"/>
    <w:lvl w:ilvl="0" w:tplc="FFFFFFFF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4" w15:restartNumberingAfterBreak="0">
    <w:nsid w:val="6C5255DB"/>
    <w:multiLevelType w:val="hybridMultilevel"/>
    <w:tmpl w:val="D9029C0E"/>
    <w:lvl w:ilvl="0" w:tplc="47888D0C">
      <w:start w:val="1"/>
      <w:numFmt w:val="lowerRoman"/>
      <w:lvlText w:val="(%1)"/>
      <w:lvlJc w:val="left"/>
      <w:pPr>
        <w:ind w:left="2138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D385DE9"/>
    <w:multiLevelType w:val="hybridMultilevel"/>
    <w:tmpl w:val="1DCA5410"/>
    <w:lvl w:ilvl="0" w:tplc="D5A48592">
      <w:start w:val="1"/>
      <w:numFmt w:val="decimal"/>
      <w:lvlText w:val="%1."/>
      <w:lvlJc w:val="left"/>
      <w:pPr>
        <w:ind w:left="14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F7F3428"/>
    <w:multiLevelType w:val="hybridMultilevel"/>
    <w:tmpl w:val="DD744FD8"/>
    <w:lvl w:ilvl="0" w:tplc="0C09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57" w15:restartNumberingAfterBreak="0">
    <w:nsid w:val="707636DD"/>
    <w:multiLevelType w:val="hybridMultilevel"/>
    <w:tmpl w:val="0D7C976E"/>
    <w:lvl w:ilvl="0" w:tplc="0C09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58" w15:restartNumberingAfterBreak="0">
    <w:nsid w:val="70E0013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59" w15:restartNumberingAfterBreak="0">
    <w:nsid w:val="71AB6C67"/>
    <w:multiLevelType w:val="hybridMultilevel"/>
    <w:tmpl w:val="30E62E90"/>
    <w:lvl w:ilvl="0" w:tplc="8574505A">
      <w:start w:val="1"/>
      <w:numFmt w:val="lowerRoman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5EB77E7"/>
    <w:multiLevelType w:val="hybridMultilevel"/>
    <w:tmpl w:val="E02C8BC0"/>
    <w:lvl w:ilvl="0" w:tplc="38DA8876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1" w15:restartNumberingAfterBreak="0">
    <w:nsid w:val="777B0558"/>
    <w:multiLevelType w:val="singleLevel"/>
    <w:tmpl w:val="5038D8FA"/>
    <w:lvl w:ilvl="0"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</w:abstractNum>
  <w:abstractNum w:abstractNumId="62" w15:restartNumberingAfterBreak="0">
    <w:nsid w:val="782F7177"/>
    <w:multiLevelType w:val="hybridMultilevel"/>
    <w:tmpl w:val="71DA484C"/>
    <w:lvl w:ilvl="0" w:tplc="0C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63" w15:restartNumberingAfterBreak="0">
    <w:nsid w:val="7A1F49A5"/>
    <w:multiLevelType w:val="hybridMultilevel"/>
    <w:tmpl w:val="F4A4F8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7BC64121"/>
    <w:multiLevelType w:val="singleLevel"/>
    <w:tmpl w:val="92E2790C"/>
    <w:lvl w:ilvl="0">
      <w:start w:val="1"/>
      <w:numFmt w:val="bullet"/>
      <w:lvlText w:val=""/>
      <w:lvlJc w:val="left"/>
      <w:pPr>
        <w:tabs>
          <w:tab w:val="num" w:pos="2061"/>
        </w:tabs>
        <w:ind w:left="1985" w:hanging="284"/>
      </w:pPr>
      <w:rPr>
        <w:rFonts w:ascii="Symbol" w:hAnsi="Symbol" w:hint="default"/>
      </w:rPr>
    </w:lvl>
  </w:abstractNum>
  <w:abstractNum w:abstractNumId="65" w15:restartNumberingAfterBreak="0">
    <w:nsid w:val="7CCF63D6"/>
    <w:multiLevelType w:val="singleLevel"/>
    <w:tmpl w:val="421CBF98"/>
    <w:lvl w:ilvl="0">
      <w:start w:val="1"/>
      <w:numFmt w:val="bullet"/>
      <w:lvlText w:val=""/>
      <w:lvlJc w:val="left"/>
      <w:pPr>
        <w:tabs>
          <w:tab w:val="num" w:pos="2381"/>
        </w:tabs>
        <w:ind w:left="2381" w:hanging="396"/>
      </w:pPr>
      <w:rPr>
        <w:rFonts w:ascii="Symbol" w:hAnsi="Symbol" w:hint="default"/>
      </w:rPr>
    </w:lvl>
  </w:abstractNum>
  <w:abstractNum w:abstractNumId="66" w15:restartNumberingAfterBreak="0">
    <w:nsid w:val="7EF12F35"/>
    <w:multiLevelType w:val="hybridMultilevel"/>
    <w:tmpl w:val="4B184CDC"/>
    <w:lvl w:ilvl="0" w:tplc="224C22A4">
      <w:start w:val="1"/>
      <w:numFmt w:val="upperLetter"/>
      <w:lvlText w:val="%1)"/>
      <w:lvlJc w:val="left"/>
      <w:pPr>
        <w:ind w:left="428" w:hanging="360"/>
      </w:pPr>
      <w:rPr>
        <w:rFonts w:hint="default"/>
        <w:color w:val="0000FF"/>
      </w:rPr>
    </w:lvl>
    <w:lvl w:ilvl="1" w:tplc="0C090019" w:tentative="1">
      <w:start w:val="1"/>
      <w:numFmt w:val="lowerLetter"/>
      <w:lvlText w:val="%2."/>
      <w:lvlJc w:val="left"/>
      <w:pPr>
        <w:ind w:left="1148" w:hanging="360"/>
      </w:pPr>
    </w:lvl>
    <w:lvl w:ilvl="2" w:tplc="0C09001B" w:tentative="1">
      <w:start w:val="1"/>
      <w:numFmt w:val="lowerRoman"/>
      <w:lvlText w:val="%3."/>
      <w:lvlJc w:val="right"/>
      <w:pPr>
        <w:ind w:left="1868" w:hanging="180"/>
      </w:pPr>
    </w:lvl>
    <w:lvl w:ilvl="3" w:tplc="0C09000F" w:tentative="1">
      <w:start w:val="1"/>
      <w:numFmt w:val="decimal"/>
      <w:lvlText w:val="%4."/>
      <w:lvlJc w:val="left"/>
      <w:pPr>
        <w:ind w:left="2588" w:hanging="360"/>
      </w:pPr>
    </w:lvl>
    <w:lvl w:ilvl="4" w:tplc="0C090019" w:tentative="1">
      <w:start w:val="1"/>
      <w:numFmt w:val="lowerLetter"/>
      <w:lvlText w:val="%5."/>
      <w:lvlJc w:val="left"/>
      <w:pPr>
        <w:ind w:left="3308" w:hanging="360"/>
      </w:pPr>
    </w:lvl>
    <w:lvl w:ilvl="5" w:tplc="0C09001B" w:tentative="1">
      <w:start w:val="1"/>
      <w:numFmt w:val="lowerRoman"/>
      <w:lvlText w:val="%6."/>
      <w:lvlJc w:val="right"/>
      <w:pPr>
        <w:ind w:left="4028" w:hanging="180"/>
      </w:pPr>
    </w:lvl>
    <w:lvl w:ilvl="6" w:tplc="0C09000F" w:tentative="1">
      <w:start w:val="1"/>
      <w:numFmt w:val="decimal"/>
      <w:lvlText w:val="%7."/>
      <w:lvlJc w:val="left"/>
      <w:pPr>
        <w:ind w:left="4748" w:hanging="360"/>
      </w:pPr>
    </w:lvl>
    <w:lvl w:ilvl="7" w:tplc="0C090019" w:tentative="1">
      <w:start w:val="1"/>
      <w:numFmt w:val="lowerLetter"/>
      <w:lvlText w:val="%8."/>
      <w:lvlJc w:val="left"/>
      <w:pPr>
        <w:ind w:left="5468" w:hanging="360"/>
      </w:pPr>
    </w:lvl>
    <w:lvl w:ilvl="8" w:tplc="0C09001B" w:tentative="1">
      <w:start w:val="1"/>
      <w:numFmt w:val="lowerRoman"/>
      <w:lvlText w:val="%9."/>
      <w:lvlJc w:val="right"/>
      <w:pPr>
        <w:ind w:left="6188" w:hanging="180"/>
      </w:pPr>
    </w:lvl>
  </w:abstractNum>
  <w:num w:numId="1" w16cid:durableId="96369771">
    <w:abstractNumId w:val="10"/>
  </w:num>
  <w:num w:numId="2" w16cid:durableId="1987318185">
    <w:abstractNumId w:val="11"/>
    <w:lvlOverride w:ilvl="0">
      <w:lvl w:ilvl="0">
        <w:start w:val="1"/>
        <w:numFmt w:val="bullet"/>
        <w:lvlText w:val="-"/>
        <w:legacy w:legacy="1" w:legacySpace="0" w:legacyIndent="283"/>
        <w:lvlJc w:val="left"/>
        <w:pPr>
          <w:ind w:left="340" w:hanging="283"/>
        </w:pPr>
        <w:rPr>
          <w:rFonts w:ascii="Times New Roman" w:hAnsi="Times New Roman" w:hint="default"/>
        </w:rPr>
      </w:lvl>
    </w:lvlOverride>
  </w:num>
  <w:num w:numId="3" w16cid:durableId="1162698755">
    <w:abstractNumId w:val="33"/>
  </w:num>
  <w:num w:numId="4" w16cid:durableId="1205558518">
    <w:abstractNumId w:val="16"/>
  </w:num>
  <w:num w:numId="5" w16cid:durableId="1751538738">
    <w:abstractNumId w:val="61"/>
  </w:num>
  <w:num w:numId="6" w16cid:durableId="724447715">
    <w:abstractNumId w:val="39"/>
  </w:num>
  <w:num w:numId="7" w16cid:durableId="1873111802">
    <w:abstractNumId w:val="9"/>
  </w:num>
  <w:num w:numId="8" w16cid:durableId="729573586">
    <w:abstractNumId w:val="7"/>
  </w:num>
  <w:num w:numId="9" w16cid:durableId="1816943779">
    <w:abstractNumId w:val="6"/>
  </w:num>
  <w:num w:numId="10" w16cid:durableId="1648316791">
    <w:abstractNumId w:val="5"/>
  </w:num>
  <w:num w:numId="11" w16cid:durableId="492575873">
    <w:abstractNumId w:val="4"/>
  </w:num>
  <w:num w:numId="12" w16cid:durableId="830952326">
    <w:abstractNumId w:val="8"/>
  </w:num>
  <w:num w:numId="13" w16cid:durableId="1604655447">
    <w:abstractNumId w:val="3"/>
  </w:num>
  <w:num w:numId="14" w16cid:durableId="1536651901">
    <w:abstractNumId w:val="2"/>
  </w:num>
  <w:num w:numId="15" w16cid:durableId="656612973">
    <w:abstractNumId w:val="1"/>
  </w:num>
  <w:num w:numId="16" w16cid:durableId="1590507994">
    <w:abstractNumId w:val="0"/>
  </w:num>
  <w:num w:numId="17" w16cid:durableId="243608799">
    <w:abstractNumId w:val="20"/>
  </w:num>
  <w:num w:numId="18" w16cid:durableId="1844323337">
    <w:abstractNumId w:val="49"/>
  </w:num>
  <w:num w:numId="19" w16cid:durableId="943541575">
    <w:abstractNumId w:val="65"/>
  </w:num>
  <w:num w:numId="20" w16cid:durableId="2032952256">
    <w:abstractNumId w:val="52"/>
  </w:num>
  <w:num w:numId="21" w16cid:durableId="587423852">
    <w:abstractNumId w:val="44"/>
  </w:num>
  <w:num w:numId="22" w16cid:durableId="1734307873">
    <w:abstractNumId w:val="38"/>
  </w:num>
  <w:num w:numId="23" w16cid:durableId="723678478">
    <w:abstractNumId w:val="24"/>
  </w:num>
  <w:num w:numId="24" w16cid:durableId="164443530">
    <w:abstractNumId w:val="27"/>
  </w:num>
  <w:num w:numId="25" w16cid:durableId="1967662004">
    <w:abstractNumId w:val="35"/>
  </w:num>
  <w:num w:numId="26" w16cid:durableId="1319723665">
    <w:abstractNumId w:val="58"/>
  </w:num>
  <w:num w:numId="27" w16cid:durableId="579290153">
    <w:abstractNumId w:val="12"/>
  </w:num>
  <w:num w:numId="28" w16cid:durableId="1763574529">
    <w:abstractNumId w:val="47"/>
  </w:num>
  <w:num w:numId="29" w16cid:durableId="387152040">
    <w:abstractNumId w:val="64"/>
  </w:num>
  <w:num w:numId="30" w16cid:durableId="2068065157">
    <w:abstractNumId w:val="17"/>
  </w:num>
  <w:num w:numId="31" w16cid:durableId="648247006">
    <w:abstractNumId w:val="48"/>
  </w:num>
  <w:num w:numId="32" w16cid:durableId="673918058">
    <w:abstractNumId w:val="15"/>
  </w:num>
  <w:num w:numId="33" w16cid:durableId="1256014880">
    <w:abstractNumId w:val="5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245722635">
    <w:abstractNumId w:val="51"/>
  </w:num>
  <w:num w:numId="35" w16cid:durableId="1295598346">
    <w:abstractNumId w:val="32"/>
  </w:num>
  <w:num w:numId="36" w16cid:durableId="679695691">
    <w:abstractNumId w:val="13"/>
  </w:num>
  <w:num w:numId="37" w16cid:durableId="1082752214">
    <w:abstractNumId w:val="45"/>
  </w:num>
  <w:num w:numId="38" w16cid:durableId="801657332">
    <w:abstractNumId w:val="36"/>
  </w:num>
  <w:num w:numId="39" w16cid:durableId="659231866">
    <w:abstractNumId w:val="42"/>
  </w:num>
  <w:num w:numId="40" w16cid:durableId="1307123819">
    <w:abstractNumId w:val="60"/>
  </w:num>
  <w:num w:numId="41" w16cid:durableId="25646704">
    <w:abstractNumId w:val="28"/>
  </w:num>
  <w:num w:numId="42" w16cid:durableId="721053688">
    <w:abstractNumId w:val="37"/>
  </w:num>
  <w:num w:numId="43" w16cid:durableId="1299797640">
    <w:abstractNumId w:val="54"/>
  </w:num>
  <w:num w:numId="44" w16cid:durableId="1455172316">
    <w:abstractNumId w:val="62"/>
  </w:num>
  <w:num w:numId="45" w16cid:durableId="1105731076">
    <w:abstractNumId w:val="26"/>
  </w:num>
  <w:num w:numId="46" w16cid:durableId="1620575324">
    <w:abstractNumId w:val="31"/>
  </w:num>
  <w:num w:numId="47" w16cid:durableId="1824195008">
    <w:abstractNumId w:val="29"/>
  </w:num>
  <w:num w:numId="48" w16cid:durableId="1123886761">
    <w:abstractNumId w:val="57"/>
  </w:num>
  <w:num w:numId="49" w16cid:durableId="769737622">
    <w:abstractNumId w:val="50"/>
  </w:num>
  <w:num w:numId="50" w16cid:durableId="369451695">
    <w:abstractNumId w:val="19"/>
  </w:num>
  <w:num w:numId="51" w16cid:durableId="887300206">
    <w:abstractNumId w:val="14"/>
  </w:num>
  <w:num w:numId="52" w16cid:durableId="1956476636">
    <w:abstractNumId w:val="21"/>
  </w:num>
  <w:num w:numId="53" w16cid:durableId="924148080">
    <w:abstractNumId w:val="22"/>
  </w:num>
  <w:num w:numId="54" w16cid:durableId="193349680">
    <w:abstractNumId w:val="41"/>
  </w:num>
  <w:num w:numId="55" w16cid:durableId="919102138">
    <w:abstractNumId w:val="40"/>
  </w:num>
  <w:num w:numId="56" w16cid:durableId="1318998406">
    <w:abstractNumId w:val="46"/>
  </w:num>
  <w:num w:numId="57" w16cid:durableId="1446460073">
    <w:abstractNumId w:val="30"/>
  </w:num>
  <w:num w:numId="58" w16cid:durableId="1252272003">
    <w:abstractNumId w:val="59"/>
  </w:num>
  <w:num w:numId="59" w16cid:durableId="954142914">
    <w:abstractNumId w:val="66"/>
  </w:num>
  <w:num w:numId="60" w16cid:durableId="646934437">
    <w:abstractNumId w:val="25"/>
  </w:num>
  <w:num w:numId="61" w16cid:durableId="1238131672">
    <w:abstractNumId w:val="63"/>
  </w:num>
  <w:num w:numId="62" w16cid:durableId="1465124355">
    <w:abstractNumId w:val="23"/>
  </w:num>
  <w:num w:numId="63" w16cid:durableId="429621168">
    <w:abstractNumId w:val="55"/>
  </w:num>
  <w:num w:numId="64" w16cid:durableId="1255747364">
    <w:abstractNumId w:val="56"/>
  </w:num>
  <w:num w:numId="65" w16cid:durableId="5327112">
    <w:abstractNumId w:val="43"/>
  </w:num>
  <w:num w:numId="66" w16cid:durableId="1541745857">
    <w:abstractNumId w:val="34"/>
  </w:num>
  <w:num w:numId="67" w16cid:durableId="2102673942">
    <w:abstractNumId w:val="18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D54"/>
    <w:rsid w:val="00000F97"/>
    <w:rsid w:val="0000145E"/>
    <w:rsid w:val="00002181"/>
    <w:rsid w:val="00003674"/>
    <w:rsid w:val="00003B94"/>
    <w:rsid w:val="00004973"/>
    <w:rsid w:val="0000528F"/>
    <w:rsid w:val="00005AC7"/>
    <w:rsid w:val="0000731C"/>
    <w:rsid w:val="00010735"/>
    <w:rsid w:val="0001297D"/>
    <w:rsid w:val="000143CE"/>
    <w:rsid w:val="00015303"/>
    <w:rsid w:val="00017C6C"/>
    <w:rsid w:val="0002074D"/>
    <w:rsid w:val="00020774"/>
    <w:rsid w:val="00021C8F"/>
    <w:rsid w:val="00021F9F"/>
    <w:rsid w:val="0002268C"/>
    <w:rsid w:val="000229CE"/>
    <w:rsid w:val="0002349A"/>
    <w:rsid w:val="000238B2"/>
    <w:rsid w:val="0002445A"/>
    <w:rsid w:val="00026310"/>
    <w:rsid w:val="0002793D"/>
    <w:rsid w:val="000305C3"/>
    <w:rsid w:val="000305E1"/>
    <w:rsid w:val="00031D78"/>
    <w:rsid w:val="00031F60"/>
    <w:rsid w:val="00034B20"/>
    <w:rsid w:val="00034F29"/>
    <w:rsid w:val="00035126"/>
    <w:rsid w:val="00035829"/>
    <w:rsid w:val="00036483"/>
    <w:rsid w:val="00037333"/>
    <w:rsid w:val="000400FC"/>
    <w:rsid w:val="00041AFB"/>
    <w:rsid w:val="00041F66"/>
    <w:rsid w:val="00043125"/>
    <w:rsid w:val="00045B86"/>
    <w:rsid w:val="00046FFB"/>
    <w:rsid w:val="00050BD3"/>
    <w:rsid w:val="00051F21"/>
    <w:rsid w:val="0005222D"/>
    <w:rsid w:val="000534D9"/>
    <w:rsid w:val="000534F3"/>
    <w:rsid w:val="0005406C"/>
    <w:rsid w:val="0005437F"/>
    <w:rsid w:val="00054C0C"/>
    <w:rsid w:val="000562F2"/>
    <w:rsid w:val="000604AF"/>
    <w:rsid w:val="000604FD"/>
    <w:rsid w:val="00061FA3"/>
    <w:rsid w:val="000633F8"/>
    <w:rsid w:val="00063D9A"/>
    <w:rsid w:val="00066DC7"/>
    <w:rsid w:val="00067BE1"/>
    <w:rsid w:val="000729B3"/>
    <w:rsid w:val="00072EE9"/>
    <w:rsid w:val="000731D3"/>
    <w:rsid w:val="0007493D"/>
    <w:rsid w:val="0008080F"/>
    <w:rsid w:val="00082443"/>
    <w:rsid w:val="00082ED6"/>
    <w:rsid w:val="000835E6"/>
    <w:rsid w:val="00084023"/>
    <w:rsid w:val="00086D62"/>
    <w:rsid w:val="0009029D"/>
    <w:rsid w:val="00096A4C"/>
    <w:rsid w:val="00097DB1"/>
    <w:rsid w:val="000A0785"/>
    <w:rsid w:val="000A2459"/>
    <w:rsid w:val="000A2635"/>
    <w:rsid w:val="000A2D40"/>
    <w:rsid w:val="000A2FF5"/>
    <w:rsid w:val="000A3A50"/>
    <w:rsid w:val="000A7E1A"/>
    <w:rsid w:val="000B16C4"/>
    <w:rsid w:val="000B2475"/>
    <w:rsid w:val="000B3E31"/>
    <w:rsid w:val="000B51A8"/>
    <w:rsid w:val="000B6017"/>
    <w:rsid w:val="000B6033"/>
    <w:rsid w:val="000B68C9"/>
    <w:rsid w:val="000C4D8D"/>
    <w:rsid w:val="000C7F03"/>
    <w:rsid w:val="000D0719"/>
    <w:rsid w:val="000D2BFA"/>
    <w:rsid w:val="000D3D1E"/>
    <w:rsid w:val="000D47CD"/>
    <w:rsid w:val="000D54D1"/>
    <w:rsid w:val="000D5806"/>
    <w:rsid w:val="000D6F98"/>
    <w:rsid w:val="000D7BC8"/>
    <w:rsid w:val="000E0548"/>
    <w:rsid w:val="000E0C77"/>
    <w:rsid w:val="000E1355"/>
    <w:rsid w:val="000E28E2"/>
    <w:rsid w:val="000E2BD0"/>
    <w:rsid w:val="000E2F5E"/>
    <w:rsid w:val="000E320D"/>
    <w:rsid w:val="000E4A9A"/>
    <w:rsid w:val="000E619D"/>
    <w:rsid w:val="000E646E"/>
    <w:rsid w:val="000E72B8"/>
    <w:rsid w:val="000F0038"/>
    <w:rsid w:val="000F115B"/>
    <w:rsid w:val="000F3001"/>
    <w:rsid w:val="000F425B"/>
    <w:rsid w:val="000F457A"/>
    <w:rsid w:val="000F506A"/>
    <w:rsid w:val="000F7CC2"/>
    <w:rsid w:val="001018CF"/>
    <w:rsid w:val="00102000"/>
    <w:rsid w:val="00102306"/>
    <w:rsid w:val="00103A4F"/>
    <w:rsid w:val="00103F21"/>
    <w:rsid w:val="001041B3"/>
    <w:rsid w:val="00104A79"/>
    <w:rsid w:val="0010607E"/>
    <w:rsid w:val="00107979"/>
    <w:rsid w:val="00110A58"/>
    <w:rsid w:val="0011241B"/>
    <w:rsid w:val="00120DD9"/>
    <w:rsid w:val="00122134"/>
    <w:rsid w:val="00122A17"/>
    <w:rsid w:val="0012393A"/>
    <w:rsid w:val="00124B64"/>
    <w:rsid w:val="00125F4D"/>
    <w:rsid w:val="0012798A"/>
    <w:rsid w:val="00130007"/>
    <w:rsid w:val="0013095A"/>
    <w:rsid w:val="00131874"/>
    <w:rsid w:val="00131DBA"/>
    <w:rsid w:val="00132382"/>
    <w:rsid w:val="00133244"/>
    <w:rsid w:val="001343A8"/>
    <w:rsid w:val="00136D6B"/>
    <w:rsid w:val="00137BAC"/>
    <w:rsid w:val="00141061"/>
    <w:rsid w:val="0014208F"/>
    <w:rsid w:val="00142E0F"/>
    <w:rsid w:val="001430FE"/>
    <w:rsid w:val="0014596F"/>
    <w:rsid w:val="00152BB3"/>
    <w:rsid w:val="0015576B"/>
    <w:rsid w:val="00156ECE"/>
    <w:rsid w:val="0015701C"/>
    <w:rsid w:val="00160A5F"/>
    <w:rsid w:val="00161D00"/>
    <w:rsid w:val="00162C28"/>
    <w:rsid w:val="00163465"/>
    <w:rsid w:val="00165931"/>
    <w:rsid w:val="00166AA3"/>
    <w:rsid w:val="001677E4"/>
    <w:rsid w:val="00170075"/>
    <w:rsid w:val="001723D6"/>
    <w:rsid w:val="00173FA8"/>
    <w:rsid w:val="00174038"/>
    <w:rsid w:val="00176497"/>
    <w:rsid w:val="00176856"/>
    <w:rsid w:val="00177444"/>
    <w:rsid w:val="00177E45"/>
    <w:rsid w:val="00180591"/>
    <w:rsid w:val="00181D1A"/>
    <w:rsid w:val="00183AF7"/>
    <w:rsid w:val="00183F55"/>
    <w:rsid w:val="001901C8"/>
    <w:rsid w:val="00190597"/>
    <w:rsid w:val="00192000"/>
    <w:rsid w:val="00193294"/>
    <w:rsid w:val="0019505F"/>
    <w:rsid w:val="00195E60"/>
    <w:rsid w:val="00196A40"/>
    <w:rsid w:val="00196F43"/>
    <w:rsid w:val="0019788F"/>
    <w:rsid w:val="00197C34"/>
    <w:rsid w:val="00197CFE"/>
    <w:rsid w:val="00197D97"/>
    <w:rsid w:val="001A16C8"/>
    <w:rsid w:val="001A3B20"/>
    <w:rsid w:val="001A57C3"/>
    <w:rsid w:val="001A78DA"/>
    <w:rsid w:val="001B1E2E"/>
    <w:rsid w:val="001B282A"/>
    <w:rsid w:val="001B30B8"/>
    <w:rsid w:val="001C106D"/>
    <w:rsid w:val="001C1199"/>
    <w:rsid w:val="001C4D33"/>
    <w:rsid w:val="001C56E4"/>
    <w:rsid w:val="001C59A6"/>
    <w:rsid w:val="001C71C1"/>
    <w:rsid w:val="001D0AA8"/>
    <w:rsid w:val="001D1FFB"/>
    <w:rsid w:val="001D23ED"/>
    <w:rsid w:val="001D2A89"/>
    <w:rsid w:val="001D4DE3"/>
    <w:rsid w:val="001D513A"/>
    <w:rsid w:val="001D60C2"/>
    <w:rsid w:val="001E0609"/>
    <w:rsid w:val="001E2594"/>
    <w:rsid w:val="001E4DF4"/>
    <w:rsid w:val="001E6157"/>
    <w:rsid w:val="001E68AC"/>
    <w:rsid w:val="001E6CB7"/>
    <w:rsid w:val="001F1EA4"/>
    <w:rsid w:val="001F5A1A"/>
    <w:rsid w:val="001F6E1E"/>
    <w:rsid w:val="001F71BA"/>
    <w:rsid w:val="001F79C8"/>
    <w:rsid w:val="001F7D6E"/>
    <w:rsid w:val="00201911"/>
    <w:rsid w:val="00202CF1"/>
    <w:rsid w:val="00203764"/>
    <w:rsid w:val="002044A6"/>
    <w:rsid w:val="0021200E"/>
    <w:rsid w:val="00214961"/>
    <w:rsid w:val="002170CB"/>
    <w:rsid w:val="00217D63"/>
    <w:rsid w:val="002204C3"/>
    <w:rsid w:val="002207C5"/>
    <w:rsid w:val="002216A9"/>
    <w:rsid w:val="0022211F"/>
    <w:rsid w:val="00222610"/>
    <w:rsid w:val="002226C9"/>
    <w:rsid w:val="002227C9"/>
    <w:rsid w:val="0022355C"/>
    <w:rsid w:val="002237CD"/>
    <w:rsid w:val="00224491"/>
    <w:rsid w:val="00224900"/>
    <w:rsid w:val="00224F95"/>
    <w:rsid w:val="00230383"/>
    <w:rsid w:val="00230DC9"/>
    <w:rsid w:val="002314A0"/>
    <w:rsid w:val="002314AB"/>
    <w:rsid w:val="00236547"/>
    <w:rsid w:val="00236628"/>
    <w:rsid w:val="00236BA0"/>
    <w:rsid w:val="00236F6A"/>
    <w:rsid w:val="00237277"/>
    <w:rsid w:val="00240D6F"/>
    <w:rsid w:val="002419AA"/>
    <w:rsid w:val="0024242E"/>
    <w:rsid w:val="00242D12"/>
    <w:rsid w:val="0024325E"/>
    <w:rsid w:val="00245173"/>
    <w:rsid w:val="002465FA"/>
    <w:rsid w:val="00247CC0"/>
    <w:rsid w:val="00252D3E"/>
    <w:rsid w:val="00253EC6"/>
    <w:rsid w:val="00254D31"/>
    <w:rsid w:val="00255C26"/>
    <w:rsid w:val="002561E3"/>
    <w:rsid w:val="00256A0C"/>
    <w:rsid w:val="00257574"/>
    <w:rsid w:val="00257897"/>
    <w:rsid w:val="00257E62"/>
    <w:rsid w:val="00257FEC"/>
    <w:rsid w:val="0026048E"/>
    <w:rsid w:val="0026107F"/>
    <w:rsid w:val="0026366A"/>
    <w:rsid w:val="00265A41"/>
    <w:rsid w:val="00266030"/>
    <w:rsid w:val="00266BC0"/>
    <w:rsid w:val="00270880"/>
    <w:rsid w:val="002711F9"/>
    <w:rsid w:val="00271447"/>
    <w:rsid w:val="00271DD7"/>
    <w:rsid w:val="002741CE"/>
    <w:rsid w:val="00274FB7"/>
    <w:rsid w:val="002766C2"/>
    <w:rsid w:val="00277749"/>
    <w:rsid w:val="0028040E"/>
    <w:rsid w:val="00281EA7"/>
    <w:rsid w:val="00282925"/>
    <w:rsid w:val="00284185"/>
    <w:rsid w:val="00286EA7"/>
    <w:rsid w:val="00286F81"/>
    <w:rsid w:val="0028721B"/>
    <w:rsid w:val="00287C62"/>
    <w:rsid w:val="00290A9A"/>
    <w:rsid w:val="0029179D"/>
    <w:rsid w:val="00291A1A"/>
    <w:rsid w:val="0029301B"/>
    <w:rsid w:val="00293796"/>
    <w:rsid w:val="00293B4F"/>
    <w:rsid w:val="00293E73"/>
    <w:rsid w:val="0029437D"/>
    <w:rsid w:val="00296FFE"/>
    <w:rsid w:val="002A073B"/>
    <w:rsid w:val="002A095A"/>
    <w:rsid w:val="002A25BC"/>
    <w:rsid w:val="002A2C1C"/>
    <w:rsid w:val="002A3D89"/>
    <w:rsid w:val="002A4B9D"/>
    <w:rsid w:val="002A5295"/>
    <w:rsid w:val="002A651B"/>
    <w:rsid w:val="002B0495"/>
    <w:rsid w:val="002B2BDD"/>
    <w:rsid w:val="002B3CA6"/>
    <w:rsid w:val="002B55A4"/>
    <w:rsid w:val="002B5792"/>
    <w:rsid w:val="002C0B8B"/>
    <w:rsid w:val="002C1191"/>
    <w:rsid w:val="002C1617"/>
    <w:rsid w:val="002C1C90"/>
    <w:rsid w:val="002C38B9"/>
    <w:rsid w:val="002C5059"/>
    <w:rsid w:val="002C71B0"/>
    <w:rsid w:val="002D3C12"/>
    <w:rsid w:val="002D5E9C"/>
    <w:rsid w:val="002D6E79"/>
    <w:rsid w:val="002D79AC"/>
    <w:rsid w:val="002E3E16"/>
    <w:rsid w:val="002E4FD0"/>
    <w:rsid w:val="002E6161"/>
    <w:rsid w:val="002F043C"/>
    <w:rsid w:val="002F19B1"/>
    <w:rsid w:val="002F27CD"/>
    <w:rsid w:val="002F5A60"/>
    <w:rsid w:val="002F65BB"/>
    <w:rsid w:val="002F6A5F"/>
    <w:rsid w:val="002F6B9D"/>
    <w:rsid w:val="002F7AE1"/>
    <w:rsid w:val="002F7EBB"/>
    <w:rsid w:val="00301CAA"/>
    <w:rsid w:val="00303F43"/>
    <w:rsid w:val="00303FD3"/>
    <w:rsid w:val="0030643B"/>
    <w:rsid w:val="00306768"/>
    <w:rsid w:val="00307241"/>
    <w:rsid w:val="003074A1"/>
    <w:rsid w:val="003078CF"/>
    <w:rsid w:val="00310168"/>
    <w:rsid w:val="003108C9"/>
    <w:rsid w:val="003123BC"/>
    <w:rsid w:val="00315E5F"/>
    <w:rsid w:val="00315F70"/>
    <w:rsid w:val="00316C3F"/>
    <w:rsid w:val="0031746D"/>
    <w:rsid w:val="00317815"/>
    <w:rsid w:val="00321B33"/>
    <w:rsid w:val="00325C99"/>
    <w:rsid w:val="003277C0"/>
    <w:rsid w:val="00330190"/>
    <w:rsid w:val="00330EC3"/>
    <w:rsid w:val="00331C23"/>
    <w:rsid w:val="00333181"/>
    <w:rsid w:val="00333F03"/>
    <w:rsid w:val="00334016"/>
    <w:rsid w:val="00334EA7"/>
    <w:rsid w:val="0034047C"/>
    <w:rsid w:val="00340B0D"/>
    <w:rsid w:val="003415CD"/>
    <w:rsid w:val="00343939"/>
    <w:rsid w:val="00344984"/>
    <w:rsid w:val="00346BAE"/>
    <w:rsid w:val="00351E56"/>
    <w:rsid w:val="00352EE7"/>
    <w:rsid w:val="00354F25"/>
    <w:rsid w:val="00355BDD"/>
    <w:rsid w:val="003560D3"/>
    <w:rsid w:val="00356B11"/>
    <w:rsid w:val="00357CB4"/>
    <w:rsid w:val="00357D3A"/>
    <w:rsid w:val="003623DB"/>
    <w:rsid w:val="00363997"/>
    <w:rsid w:val="00364BBF"/>
    <w:rsid w:val="003656B1"/>
    <w:rsid w:val="00366D1D"/>
    <w:rsid w:val="0036775D"/>
    <w:rsid w:val="00370B9C"/>
    <w:rsid w:val="00373E1A"/>
    <w:rsid w:val="00374962"/>
    <w:rsid w:val="003762F3"/>
    <w:rsid w:val="00380AD7"/>
    <w:rsid w:val="003813D7"/>
    <w:rsid w:val="003826E3"/>
    <w:rsid w:val="00382C3D"/>
    <w:rsid w:val="00385350"/>
    <w:rsid w:val="003869CD"/>
    <w:rsid w:val="00390235"/>
    <w:rsid w:val="0039043B"/>
    <w:rsid w:val="0039059A"/>
    <w:rsid w:val="00390866"/>
    <w:rsid w:val="00390DE0"/>
    <w:rsid w:val="00390F44"/>
    <w:rsid w:val="00391513"/>
    <w:rsid w:val="00392543"/>
    <w:rsid w:val="00393772"/>
    <w:rsid w:val="003967EF"/>
    <w:rsid w:val="00397C9E"/>
    <w:rsid w:val="003A099B"/>
    <w:rsid w:val="003A0DC1"/>
    <w:rsid w:val="003A0E69"/>
    <w:rsid w:val="003A0FD6"/>
    <w:rsid w:val="003A273E"/>
    <w:rsid w:val="003A3386"/>
    <w:rsid w:val="003A658B"/>
    <w:rsid w:val="003A6B5F"/>
    <w:rsid w:val="003A6F01"/>
    <w:rsid w:val="003A75B9"/>
    <w:rsid w:val="003B156A"/>
    <w:rsid w:val="003B2E8F"/>
    <w:rsid w:val="003B3693"/>
    <w:rsid w:val="003B494B"/>
    <w:rsid w:val="003B563D"/>
    <w:rsid w:val="003B74CA"/>
    <w:rsid w:val="003B7D3F"/>
    <w:rsid w:val="003C0208"/>
    <w:rsid w:val="003C043F"/>
    <w:rsid w:val="003C3C8F"/>
    <w:rsid w:val="003C7A9D"/>
    <w:rsid w:val="003D02D8"/>
    <w:rsid w:val="003D0F9A"/>
    <w:rsid w:val="003D19C6"/>
    <w:rsid w:val="003D20E2"/>
    <w:rsid w:val="003D2BA8"/>
    <w:rsid w:val="003D3128"/>
    <w:rsid w:val="003D498C"/>
    <w:rsid w:val="003D54E3"/>
    <w:rsid w:val="003D58B1"/>
    <w:rsid w:val="003D780D"/>
    <w:rsid w:val="003D7E31"/>
    <w:rsid w:val="003E0A79"/>
    <w:rsid w:val="003E162B"/>
    <w:rsid w:val="003E2AED"/>
    <w:rsid w:val="003E3CAF"/>
    <w:rsid w:val="003E4149"/>
    <w:rsid w:val="003E51BE"/>
    <w:rsid w:val="003E5731"/>
    <w:rsid w:val="003E6317"/>
    <w:rsid w:val="003E6ABD"/>
    <w:rsid w:val="003F16F9"/>
    <w:rsid w:val="003F2735"/>
    <w:rsid w:val="003F2FD1"/>
    <w:rsid w:val="003F3A46"/>
    <w:rsid w:val="003F6346"/>
    <w:rsid w:val="003F7347"/>
    <w:rsid w:val="004001AA"/>
    <w:rsid w:val="00400C65"/>
    <w:rsid w:val="0040294F"/>
    <w:rsid w:val="0040566F"/>
    <w:rsid w:val="0040695E"/>
    <w:rsid w:val="00406E68"/>
    <w:rsid w:val="00407C10"/>
    <w:rsid w:val="00411350"/>
    <w:rsid w:val="00411471"/>
    <w:rsid w:val="00411793"/>
    <w:rsid w:val="004128DF"/>
    <w:rsid w:val="00412FB0"/>
    <w:rsid w:val="00414BF5"/>
    <w:rsid w:val="004153D5"/>
    <w:rsid w:val="0041570F"/>
    <w:rsid w:val="004159A8"/>
    <w:rsid w:val="0041619A"/>
    <w:rsid w:val="00417CC5"/>
    <w:rsid w:val="00420BE5"/>
    <w:rsid w:val="00421364"/>
    <w:rsid w:val="004214C9"/>
    <w:rsid w:val="00421521"/>
    <w:rsid w:val="00422A19"/>
    <w:rsid w:val="00422A45"/>
    <w:rsid w:val="004252CF"/>
    <w:rsid w:val="004256D3"/>
    <w:rsid w:val="00425EE3"/>
    <w:rsid w:val="00427286"/>
    <w:rsid w:val="00430448"/>
    <w:rsid w:val="00433173"/>
    <w:rsid w:val="00435647"/>
    <w:rsid w:val="00436836"/>
    <w:rsid w:val="00436EFD"/>
    <w:rsid w:val="00440817"/>
    <w:rsid w:val="004408B1"/>
    <w:rsid w:val="00440DE7"/>
    <w:rsid w:val="004436D9"/>
    <w:rsid w:val="00443C70"/>
    <w:rsid w:val="00444D8C"/>
    <w:rsid w:val="00444D9B"/>
    <w:rsid w:val="00446179"/>
    <w:rsid w:val="00447C5B"/>
    <w:rsid w:val="00450683"/>
    <w:rsid w:val="00452B42"/>
    <w:rsid w:val="00452B8A"/>
    <w:rsid w:val="00453372"/>
    <w:rsid w:val="00454FE2"/>
    <w:rsid w:val="00461646"/>
    <w:rsid w:val="0046440E"/>
    <w:rsid w:val="00464D1E"/>
    <w:rsid w:val="00465BCA"/>
    <w:rsid w:val="00466746"/>
    <w:rsid w:val="00471171"/>
    <w:rsid w:val="00472B13"/>
    <w:rsid w:val="004742BE"/>
    <w:rsid w:val="00476E0F"/>
    <w:rsid w:val="004775C8"/>
    <w:rsid w:val="00477721"/>
    <w:rsid w:val="00477A95"/>
    <w:rsid w:val="00477F6B"/>
    <w:rsid w:val="00480F86"/>
    <w:rsid w:val="00483A25"/>
    <w:rsid w:val="0048433B"/>
    <w:rsid w:val="00484546"/>
    <w:rsid w:val="00485CDF"/>
    <w:rsid w:val="004869B4"/>
    <w:rsid w:val="00487CD4"/>
    <w:rsid w:val="00490209"/>
    <w:rsid w:val="0049241F"/>
    <w:rsid w:val="004928FA"/>
    <w:rsid w:val="00492E3F"/>
    <w:rsid w:val="0049451F"/>
    <w:rsid w:val="00496701"/>
    <w:rsid w:val="00497AAF"/>
    <w:rsid w:val="00497CF4"/>
    <w:rsid w:val="004A1030"/>
    <w:rsid w:val="004A10BB"/>
    <w:rsid w:val="004A189C"/>
    <w:rsid w:val="004A2CE0"/>
    <w:rsid w:val="004A3669"/>
    <w:rsid w:val="004A3D29"/>
    <w:rsid w:val="004A65DB"/>
    <w:rsid w:val="004B02D1"/>
    <w:rsid w:val="004B1749"/>
    <w:rsid w:val="004B28E3"/>
    <w:rsid w:val="004B4CA8"/>
    <w:rsid w:val="004B55F5"/>
    <w:rsid w:val="004B75DF"/>
    <w:rsid w:val="004C0C45"/>
    <w:rsid w:val="004C2D27"/>
    <w:rsid w:val="004C4301"/>
    <w:rsid w:val="004C570E"/>
    <w:rsid w:val="004C577D"/>
    <w:rsid w:val="004D0B6E"/>
    <w:rsid w:val="004D0D14"/>
    <w:rsid w:val="004D2096"/>
    <w:rsid w:val="004D213C"/>
    <w:rsid w:val="004D3021"/>
    <w:rsid w:val="004D4398"/>
    <w:rsid w:val="004D5224"/>
    <w:rsid w:val="004D7E60"/>
    <w:rsid w:val="004E0390"/>
    <w:rsid w:val="004E0E01"/>
    <w:rsid w:val="004E1199"/>
    <w:rsid w:val="004E537A"/>
    <w:rsid w:val="004E5615"/>
    <w:rsid w:val="004E5774"/>
    <w:rsid w:val="004F2898"/>
    <w:rsid w:val="004F2B1D"/>
    <w:rsid w:val="004F35CF"/>
    <w:rsid w:val="004F474A"/>
    <w:rsid w:val="004F5DFC"/>
    <w:rsid w:val="004F627B"/>
    <w:rsid w:val="004F7400"/>
    <w:rsid w:val="004F7521"/>
    <w:rsid w:val="00501066"/>
    <w:rsid w:val="00502203"/>
    <w:rsid w:val="00503640"/>
    <w:rsid w:val="00503A64"/>
    <w:rsid w:val="005045F5"/>
    <w:rsid w:val="00504AD7"/>
    <w:rsid w:val="00506ACD"/>
    <w:rsid w:val="00506CBB"/>
    <w:rsid w:val="00510EF4"/>
    <w:rsid w:val="005118AD"/>
    <w:rsid w:val="00512DC2"/>
    <w:rsid w:val="00513A94"/>
    <w:rsid w:val="0051563B"/>
    <w:rsid w:val="005161B1"/>
    <w:rsid w:val="005224F2"/>
    <w:rsid w:val="005227F9"/>
    <w:rsid w:val="005256B7"/>
    <w:rsid w:val="005300CB"/>
    <w:rsid w:val="005307A2"/>
    <w:rsid w:val="005311DC"/>
    <w:rsid w:val="005312C8"/>
    <w:rsid w:val="005326D7"/>
    <w:rsid w:val="0053459C"/>
    <w:rsid w:val="00540313"/>
    <w:rsid w:val="00541CE1"/>
    <w:rsid w:val="005437CC"/>
    <w:rsid w:val="00543971"/>
    <w:rsid w:val="00543DAF"/>
    <w:rsid w:val="00546158"/>
    <w:rsid w:val="00552B88"/>
    <w:rsid w:val="00556C46"/>
    <w:rsid w:val="00557F62"/>
    <w:rsid w:val="005635A9"/>
    <w:rsid w:val="00565CEA"/>
    <w:rsid w:val="00566951"/>
    <w:rsid w:val="00572879"/>
    <w:rsid w:val="005729AF"/>
    <w:rsid w:val="00572F67"/>
    <w:rsid w:val="0057422B"/>
    <w:rsid w:val="00574645"/>
    <w:rsid w:val="00576239"/>
    <w:rsid w:val="00576336"/>
    <w:rsid w:val="00576B36"/>
    <w:rsid w:val="00576BA8"/>
    <w:rsid w:val="005821C7"/>
    <w:rsid w:val="005830BD"/>
    <w:rsid w:val="00583596"/>
    <w:rsid w:val="00584E9B"/>
    <w:rsid w:val="00585B85"/>
    <w:rsid w:val="00586CB9"/>
    <w:rsid w:val="00586FD7"/>
    <w:rsid w:val="00587162"/>
    <w:rsid w:val="00587301"/>
    <w:rsid w:val="005876BD"/>
    <w:rsid w:val="00591776"/>
    <w:rsid w:val="0059189A"/>
    <w:rsid w:val="0059406C"/>
    <w:rsid w:val="005955DB"/>
    <w:rsid w:val="005963DD"/>
    <w:rsid w:val="00596F3E"/>
    <w:rsid w:val="00597668"/>
    <w:rsid w:val="005A0206"/>
    <w:rsid w:val="005A124A"/>
    <w:rsid w:val="005A212C"/>
    <w:rsid w:val="005A3F2D"/>
    <w:rsid w:val="005A4361"/>
    <w:rsid w:val="005A55FD"/>
    <w:rsid w:val="005A5EBD"/>
    <w:rsid w:val="005A61C2"/>
    <w:rsid w:val="005A620A"/>
    <w:rsid w:val="005A6DD1"/>
    <w:rsid w:val="005A739B"/>
    <w:rsid w:val="005A7B7F"/>
    <w:rsid w:val="005B125B"/>
    <w:rsid w:val="005B12E3"/>
    <w:rsid w:val="005B1A89"/>
    <w:rsid w:val="005B2BAA"/>
    <w:rsid w:val="005B2FA0"/>
    <w:rsid w:val="005B2FEB"/>
    <w:rsid w:val="005B3AD4"/>
    <w:rsid w:val="005B42D2"/>
    <w:rsid w:val="005B4FA7"/>
    <w:rsid w:val="005B5207"/>
    <w:rsid w:val="005B5F99"/>
    <w:rsid w:val="005B6766"/>
    <w:rsid w:val="005B6F2C"/>
    <w:rsid w:val="005B71AD"/>
    <w:rsid w:val="005B7658"/>
    <w:rsid w:val="005C1B53"/>
    <w:rsid w:val="005C23E2"/>
    <w:rsid w:val="005C2583"/>
    <w:rsid w:val="005C358E"/>
    <w:rsid w:val="005C41C2"/>
    <w:rsid w:val="005C543C"/>
    <w:rsid w:val="005C6BB3"/>
    <w:rsid w:val="005C79C5"/>
    <w:rsid w:val="005D10BB"/>
    <w:rsid w:val="005D113B"/>
    <w:rsid w:val="005D15DB"/>
    <w:rsid w:val="005D1FCB"/>
    <w:rsid w:val="005D3D98"/>
    <w:rsid w:val="005D4AA3"/>
    <w:rsid w:val="005D60D1"/>
    <w:rsid w:val="005D61E6"/>
    <w:rsid w:val="005D7F69"/>
    <w:rsid w:val="005E0E3B"/>
    <w:rsid w:val="005E1457"/>
    <w:rsid w:val="005E1BBA"/>
    <w:rsid w:val="005E2F62"/>
    <w:rsid w:val="005E5FCB"/>
    <w:rsid w:val="005E6A93"/>
    <w:rsid w:val="005F00E1"/>
    <w:rsid w:val="005F2363"/>
    <w:rsid w:val="005F4486"/>
    <w:rsid w:val="005F4550"/>
    <w:rsid w:val="005F5B30"/>
    <w:rsid w:val="005F6453"/>
    <w:rsid w:val="005F65ED"/>
    <w:rsid w:val="005F6BE6"/>
    <w:rsid w:val="005F6CE0"/>
    <w:rsid w:val="005F73D2"/>
    <w:rsid w:val="00600D64"/>
    <w:rsid w:val="00600F1B"/>
    <w:rsid w:val="00602F9A"/>
    <w:rsid w:val="00603044"/>
    <w:rsid w:val="00603DFD"/>
    <w:rsid w:val="00603E6A"/>
    <w:rsid w:val="00604F03"/>
    <w:rsid w:val="006064A1"/>
    <w:rsid w:val="00606E44"/>
    <w:rsid w:val="00607019"/>
    <w:rsid w:val="0061060F"/>
    <w:rsid w:val="006112A0"/>
    <w:rsid w:val="00612649"/>
    <w:rsid w:val="00614BEE"/>
    <w:rsid w:val="00614CA5"/>
    <w:rsid w:val="00620F3C"/>
    <w:rsid w:val="00622F47"/>
    <w:rsid w:val="00624104"/>
    <w:rsid w:val="006248A0"/>
    <w:rsid w:val="006264D6"/>
    <w:rsid w:val="00626EEE"/>
    <w:rsid w:val="00630A0F"/>
    <w:rsid w:val="00631A70"/>
    <w:rsid w:val="00631BC5"/>
    <w:rsid w:val="00631CF4"/>
    <w:rsid w:val="006323CE"/>
    <w:rsid w:val="006360FB"/>
    <w:rsid w:val="006367D4"/>
    <w:rsid w:val="00637114"/>
    <w:rsid w:val="00640677"/>
    <w:rsid w:val="00642BAC"/>
    <w:rsid w:val="00643BDB"/>
    <w:rsid w:val="00646547"/>
    <w:rsid w:val="00647DFB"/>
    <w:rsid w:val="0065013B"/>
    <w:rsid w:val="00652BC6"/>
    <w:rsid w:val="00653361"/>
    <w:rsid w:val="0065474C"/>
    <w:rsid w:val="00654BA8"/>
    <w:rsid w:val="00654DBD"/>
    <w:rsid w:val="00655F37"/>
    <w:rsid w:val="006574A4"/>
    <w:rsid w:val="00661299"/>
    <w:rsid w:val="00662CF4"/>
    <w:rsid w:val="00665205"/>
    <w:rsid w:val="00666EAE"/>
    <w:rsid w:val="00666F23"/>
    <w:rsid w:val="00667D7C"/>
    <w:rsid w:val="006706DF"/>
    <w:rsid w:val="00672061"/>
    <w:rsid w:val="0067234B"/>
    <w:rsid w:val="00672852"/>
    <w:rsid w:val="00672AEA"/>
    <w:rsid w:val="0067498A"/>
    <w:rsid w:val="006831B8"/>
    <w:rsid w:val="006865E4"/>
    <w:rsid w:val="006868AC"/>
    <w:rsid w:val="006868C0"/>
    <w:rsid w:val="00686939"/>
    <w:rsid w:val="00687E76"/>
    <w:rsid w:val="006907DC"/>
    <w:rsid w:val="00692039"/>
    <w:rsid w:val="00692798"/>
    <w:rsid w:val="006936A2"/>
    <w:rsid w:val="006940FD"/>
    <w:rsid w:val="00694B84"/>
    <w:rsid w:val="006A0ABE"/>
    <w:rsid w:val="006A4F80"/>
    <w:rsid w:val="006A5E9C"/>
    <w:rsid w:val="006A5FC5"/>
    <w:rsid w:val="006A66B1"/>
    <w:rsid w:val="006A6ED7"/>
    <w:rsid w:val="006B277C"/>
    <w:rsid w:val="006B330A"/>
    <w:rsid w:val="006B343F"/>
    <w:rsid w:val="006B55F0"/>
    <w:rsid w:val="006B7ED0"/>
    <w:rsid w:val="006C071A"/>
    <w:rsid w:val="006C0950"/>
    <w:rsid w:val="006C22A8"/>
    <w:rsid w:val="006C393D"/>
    <w:rsid w:val="006C46CC"/>
    <w:rsid w:val="006C50E3"/>
    <w:rsid w:val="006C586F"/>
    <w:rsid w:val="006C69A2"/>
    <w:rsid w:val="006C7080"/>
    <w:rsid w:val="006D0607"/>
    <w:rsid w:val="006D255B"/>
    <w:rsid w:val="006D297D"/>
    <w:rsid w:val="006D2A1B"/>
    <w:rsid w:val="006D5B03"/>
    <w:rsid w:val="006D6B94"/>
    <w:rsid w:val="006D7EF5"/>
    <w:rsid w:val="006D7F2C"/>
    <w:rsid w:val="006E1B05"/>
    <w:rsid w:val="006E1CEC"/>
    <w:rsid w:val="006E6851"/>
    <w:rsid w:val="006E6D0D"/>
    <w:rsid w:val="006E6F0B"/>
    <w:rsid w:val="006E7FBA"/>
    <w:rsid w:val="006F0E23"/>
    <w:rsid w:val="006F2398"/>
    <w:rsid w:val="006F2E90"/>
    <w:rsid w:val="006F3681"/>
    <w:rsid w:val="006F447C"/>
    <w:rsid w:val="006F5187"/>
    <w:rsid w:val="006F5E8B"/>
    <w:rsid w:val="006F642B"/>
    <w:rsid w:val="006F6BA9"/>
    <w:rsid w:val="006F7634"/>
    <w:rsid w:val="007016A2"/>
    <w:rsid w:val="00702365"/>
    <w:rsid w:val="00702C9C"/>
    <w:rsid w:val="00703A97"/>
    <w:rsid w:val="0070421E"/>
    <w:rsid w:val="00704BB8"/>
    <w:rsid w:val="007075D8"/>
    <w:rsid w:val="00710C98"/>
    <w:rsid w:val="00710F7B"/>
    <w:rsid w:val="0071181D"/>
    <w:rsid w:val="007131E0"/>
    <w:rsid w:val="007132FB"/>
    <w:rsid w:val="00713DA0"/>
    <w:rsid w:val="00714067"/>
    <w:rsid w:val="007141E2"/>
    <w:rsid w:val="0071535B"/>
    <w:rsid w:val="00716A5B"/>
    <w:rsid w:val="00721687"/>
    <w:rsid w:val="00723B76"/>
    <w:rsid w:val="00724927"/>
    <w:rsid w:val="00731315"/>
    <w:rsid w:val="007318AC"/>
    <w:rsid w:val="00732B41"/>
    <w:rsid w:val="00733307"/>
    <w:rsid w:val="00733729"/>
    <w:rsid w:val="007354A5"/>
    <w:rsid w:val="00735CAE"/>
    <w:rsid w:val="00735E94"/>
    <w:rsid w:val="0074006C"/>
    <w:rsid w:val="0074039E"/>
    <w:rsid w:val="00740E3B"/>
    <w:rsid w:val="007419C4"/>
    <w:rsid w:val="00742749"/>
    <w:rsid w:val="00742E22"/>
    <w:rsid w:val="00746B73"/>
    <w:rsid w:val="00747F8C"/>
    <w:rsid w:val="00750AD5"/>
    <w:rsid w:val="00750B3A"/>
    <w:rsid w:val="00750CCD"/>
    <w:rsid w:val="007519D2"/>
    <w:rsid w:val="007534D1"/>
    <w:rsid w:val="007535EC"/>
    <w:rsid w:val="0075444F"/>
    <w:rsid w:val="00754598"/>
    <w:rsid w:val="00757743"/>
    <w:rsid w:val="00760A08"/>
    <w:rsid w:val="00760D0F"/>
    <w:rsid w:val="00761C9C"/>
    <w:rsid w:val="0076310D"/>
    <w:rsid w:val="00763529"/>
    <w:rsid w:val="00763DC5"/>
    <w:rsid w:val="00764427"/>
    <w:rsid w:val="007666BE"/>
    <w:rsid w:val="007675D7"/>
    <w:rsid w:val="00770B30"/>
    <w:rsid w:val="007741A2"/>
    <w:rsid w:val="00777272"/>
    <w:rsid w:val="0077753C"/>
    <w:rsid w:val="00777669"/>
    <w:rsid w:val="00781525"/>
    <w:rsid w:val="00787116"/>
    <w:rsid w:val="00787BBB"/>
    <w:rsid w:val="007909EC"/>
    <w:rsid w:val="0079460A"/>
    <w:rsid w:val="007A14C2"/>
    <w:rsid w:val="007A1A61"/>
    <w:rsid w:val="007A2C9D"/>
    <w:rsid w:val="007A35FE"/>
    <w:rsid w:val="007A5EF8"/>
    <w:rsid w:val="007A62A9"/>
    <w:rsid w:val="007A7378"/>
    <w:rsid w:val="007B01F7"/>
    <w:rsid w:val="007B0417"/>
    <w:rsid w:val="007B0627"/>
    <w:rsid w:val="007B0C08"/>
    <w:rsid w:val="007B2777"/>
    <w:rsid w:val="007B53BE"/>
    <w:rsid w:val="007B562B"/>
    <w:rsid w:val="007B5D25"/>
    <w:rsid w:val="007B5DDC"/>
    <w:rsid w:val="007B6B5A"/>
    <w:rsid w:val="007B6F12"/>
    <w:rsid w:val="007B78D8"/>
    <w:rsid w:val="007C0D8B"/>
    <w:rsid w:val="007C127E"/>
    <w:rsid w:val="007C2E83"/>
    <w:rsid w:val="007C2F8F"/>
    <w:rsid w:val="007C3072"/>
    <w:rsid w:val="007C30B5"/>
    <w:rsid w:val="007C3671"/>
    <w:rsid w:val="007C440F"/>
    <w:rsid w:val="007C5C55"/>
    <w:rsid w:val="007C684B"/>
    <w:rsid w:val="007C7B60"/>
    <w:rsid w:val="007D33D0"/>
    <w:rsid w:val="007D36E2"/>
    <w:rsid w:val="007D6E60"/>
    <w:rsid w:val="007D7ACF"/>
    <w:rsid w:val="007E1B04"/>
    <w:rsid w:val="007E1D67"/>
    <w:rsid w:val="007E2896"/>
    <w:rsid w:val="007E4553"/>
    <w:rsid w:val="007E57CA"/>
    <w:rsid w:val="007E5DFB"/>
    <w:rsid w:val="007E69BE"/>
    <w:rsid w:val="007E7473"/>
    <w:rsid w:val="007F017B"/>
    <w:rsid w:val="007F0BFC"/>
    <w:rsid w:val="007F0C01"/>
    <w:rsid w:val="007F1E2F"/>
    <w:rsid w:val="007F2262"/>
    <w:rsid w:val="007F28EA"/>
    <w:rsid w:val="007F3013"/>
    <w:rsid w:val="007F497F"/>
    <w:rsid w:val="007F683E"/>
    <w:rsid w:val="007F6AB5"/>
    <w:rsid w:val="007F7861"/>
    <w:rsid w:val="008001F7"/>
    <w:rsid w:val="00800EDC"/>
    <w:rsid w:val="00803593"/>
    <w:rsid w:val="00806AF7"/>
    <w:rsid w:val="008123C3"/>
    <w:rsid w:val="00812BDF"/>
    <w:rsid w:val="00816030"/>
    <w:rsid w:val="00820711"/>
    <w:rsid w:val="00820C12"/>
    <w:rsid w:val="00820DF0"/>
    <w:rsid w:val="00821C86"/>
    <w:rsid w:val="00822BC6"/>
    <w:rsid w:val="008242B3"/>
    <w:rsid w:val="00824824"/>
    <w:rsid w:val="008255EF"/>
    <w:rsid w:val="00825CF3"/>
    <w:rsid w:val="00826F1C"/>
    <w:rsid w:val="0082701A"/>
    <w:rsid w:val="00827323"/>
    <w:rsid w:val="00827B90"/>
    <w:rsid w:val="00827EAC"/>
    <w:rsid w:val="00827FC1"/>
    <w:rsid w:val="008300DB"/>
    <w:rsid w:val="00830BD3"/>
    <w:rsid w:val="00830E26"/>
    <w:rsid w:val="0083274B"/>
    <w:rsid w:val="00836759"/>
    <w:rsid w:val="00842135"/>
    <w:rsid w:val="00846107"/>
    <w:rsid w:val="00851403"/>
    <w:rsid w:val="008521DA"/>
    <w:rsid w:val="00853043"/>
    <w:rsid w:val="008551CC"/>
    <w:rsid w:val="0085586F"/>
    <w:rsid w:val="0085645C"/>
    <w:rsid w:val="0085700D"/>
    <w:rsid w:val="00857674"/>
    <w:rsid w:val="008577CE"/>
    <w:rsid w:val="008617A4"/>
    <w:rsid w:val="008619FB"/>
    <w:rsid w:val="0086721B"/>
    <w:rsid w:val="008705F6"/>
    <w:rsid w:val="0087492D"/>
    <w:rsid w:val="0087517B"/>
    <w:rsid w:val="00875BE1"/>
    <w:rsid w:val="00877976"/>
    <w:rsid w:val="008818A2"/>
    <w:rsid w:val="00882364"/>
    <w:rsid w:val="00883689"/>
    <w:rsid w:val="008849E0"/>
    <w:rsid w:val="00885CC4"/>
    <w:rsid w:val="008912FD"/>
    <w:rsid w:val="00891E66"/>
    <w:rsid w:val="008925F7"/>
    <w:rsid w:val="008929D8"/>
    <w:rsid w:val="00894A26"/>
    <w:rsid w:val="00896AB2"/>
    <w:rsid w:val="00897250"/>
    <w:rsid w:val="00897559"/>
    <w:rsid w:val="008979C4"/>
    <w:rsid w:val="008A36C0"/>
    <w:rsid w:val="008A4794"/>
    <w:rsid w:val="008A4AD4"/>
    <w:rsid w:val="008A530E"/>
    <w:rsid w:val="008A6229"/>
    <w:rsid w:val="008A65C2"/>
    <w:rsid w:val="008A6F24"/>
    <w:rsid w:val="008A72AD"/>
    <w:rsid w:val="008A7D75"/>
    <w:rsid w:val="008B0267"/>
    <w:rsid w:val="008B1819"/>
    <w:rsid w:val="008B2E1F"/>
    <w:rsid w:val="008B37F3"/>
    <w:rsid w:val="008B3A72"/>
    <w:rsid w:val="008B7A59"/>
    <w:rsid w:val="008B7FFC"/>
    <w:rsid w:val="008C0036"/>
    <w:rsid w:val="008C0B07"/>
    <w:rsid w:val="008C0B95"/>
    <w:rsid w:val="008C0F26"/>
    <w:rsid w:val="008C153F"/>
    <w:rsid w:val="008C1825"/>
    <w:rsid w:val="008C3646"/>
    <w:rsid w:val="008C3746"/>
    <w:rsid w:val="008C3A3E"/>
    <w:rsid w:val="008C3FE1"/>
    <w:rsid w:val="008C48EB"/>
    <w:rsid w:val="008C6769"/>
    <w:rsid w:val="008D1F9F"/>
    <w:rsid w:val="008D3452"/>
    <w:rsid w:val="008D3A42"/>
    <w:rsid w:val="008D44CA"/>
    <w:rsid w:val="008D6F49"/>
    <w:rsid w:val="008E42F5"/>
    <w:rsid w:val="008E44BC"/>
    <w:rsid w:val="008E5EDE"/>
    <w:rsid w:val="008E65EF"/>
    <w:rsid w:val="008E737C"/>
    <w:rsid w:val="008F10D0"/>
    <w:rsid w:val="008F23F4"/>
    <w:rsid w:val="008F3645"/>
    <w:rsid w:val="008F5FBD"/>
    <w:rsid w:val="008F76E8"/>
    <w:rsid w:val="008F7D78"/>
    <w:rsid w:val="009009E4"/>
    <w:rsid w:val="00901139"/>
    <w:rsid w:val="00901A1C"/>
    <w:rsid w:val="00902829"/>
    <w:rsid w:val="00904364"/>
    <w:rsid w:val="00913E67"/>
    <w:rsid w:val="0091440F"/>
    <w:rsid w:val="009149DD"/>
    <w:rsid w:val="00914F77"/>
    <w:rsid w:val="0091715B"/>
    <w:rsid w:val="00921B57"/>
    <w:rsid w:val="00921D63"/>
    <w:rsid w:val="00922327"/>
    <w:rsid w:val="0092377A"/>
    <w:rsid w:val="009242BB"/>
    <w:rsid w:val="009262BF"/>
    <w:rsid w:val="00927BB5"/>
    <w:rsid w:val="0093191A"/>
    <w:rsid w:val="00932015"/>
    <w:rsid w:val="0093423A"/>
    <w:rsid w:val="00934287"/>
    <w:rsid w:val="00934924"/>
    <w:rsid w:val="00934F4B"/>
    <w:rsid w:val="009362F9"/>
    <w:rsid w:val="00941118"/>
    <w:rsid w:val="00941F5B"/>
    <w:rsid w:val="00941F8C"/>
    <w:rsid w:val="00942685"/>
    <w:rsid w:val="00945A0E"/>
    <w:rsid w:val="009479A4"/>
    <w:rsid w:val="00947AEA"/>
    <w:rsid w:val="00951E6B"/>
    <w:rsid w:val="00954045"/>
    <w:rsid w:val="00954060"/>
    <w:rsid w:val="00955030"/>
    <w:rsid w:val="009568AD"/>
    <w:rsid w:val="00956DC9"/>
    <w:rsid w:val="00957065"/>
    <w:rsid w:val="00960208"/>
    <w:rsid w:val="009614B7"/>
    <w:rsid w:val="0096166D"/>
    <w:rsid w:val="0096197B"/>
    <w:rsid w:val="0096449B"/>
    <w:rsid w:val="00964800"/>
    <w:rsid w:val="00966537"/>
    <w:rsid w:val="00967BCE"/>
    <w:rsid w:val="009707C9"/>
    <w:rsid w:val="0097564D"/>
    <w:rsid w:val="00975A12"/>
    <w:rsid w:val="00976531"/>
    <w:rsid w:val="009767DB"/>
    <w:rsid w:val="0098231E"/>
    <w:rsid w:val="00982A87"/>
    <w:rsid w:val="00982CBE"/>
    <w:rsid w:val="00982D0C"/>
    <w:rsid w:val="009840BE"/>
    <w:rsid w:val="009843BA"/>
    <w:rsid w:val="009859F4"/>
    <w:rsid w:val="00985F83"/>
    <w:rsid w:val="00990035"/>
    <w:rsid w:val="009906DC"/>
    <w:rsid w:val="00990D87"/>
    <w:rsid w:val="00991A1D"/>
    <w:rsid w:val="00992BB0"/>
    <w:rsid w:val="009935CE"/>
    <w:rsid w:val="00994F6A"/>
    <w:rsid w:val="00995FAF"/>
    <w:rsid w:val="0099640B"/>
    <w:rsid w:val="009966A8"/>
    <w:rsid w:val="00996E9C"/>
    <w:rsid w:val="009970C7"/>
    <w:rsid w:val="009974E7"/>
    <w:rsid w:val="0099788A"/>
    <w:rsid w:val="0099788C"/>
    <w:rsid w:val="009A0D88"/>
    <w:rsid w:val="009A24EA"/>
    <w:rsid w:val="009A35BE"/>
    <w:rsid w:val="009A645F"/>
    <w:rsid w:val="009A785A"/>
    <w:rsid w:val="009B0B80"/>
    <w:rsid w:val="009B3DA7"/>
    <w:rsid w:val="009C0240"/>
    <w:rsid w:val="009C17F4"/>
    <w:rsid w:val="009C281A"/>
    <w:rsid w:val="009C4D9E"/>
    <w:rsid w:val="009C53A6"/>
    <w:rsid w:val="009C6A42"/>
    <w:rsid w:val="009C6ADF"/>
    <w:rsid w:val="009C7098"/>
    <w:rsid w:val="009D0611"/>
    <w:rsid w:val="009D084C"/>
    <w:rsid w:val="009D08CC"/>
    <w:rsid w:val="009D0D43"/>
    <w:rsid w:val="009D1829"/>
    <w:rsid w:val="009D23E1"/>
    <w:rsid w:val="009D33D5"/>
    <w:rsid w:val="009D6261"/>
    <w:rsid w:val="009D7615"/>
    <w:rsid w:val="009D78DA"/>
    <w:rsid w:val="009E0E2F"/>
    <w:rsid w:val="009E141B"/>
    <w:rsid w:val="009E1DC5"/>
    <w:rsid w:val="009E22C4"/>
    <w:rsid w:val="009E45CC"/>
    <w:rsid w:val="009E4B5D"/>
    <w:rsid w:val="009E6A2C"/>
    <w:rsid w:val="009E76A7"/>
    <w:rsid w:val="009E7A44"/>
    <w:rsid w:val="009F00DC"/>
    <w:rsid w:val="009F0338"/>
    <w:rsid w:val="009F28C3"/>
    <w:rsid w:val="009F292F"/>
    <w:rsid w:val="009F2D80"/>
    <w:rsid w:val="009F2F07"/>
    <w:rsid w:val="00A009E3"/>
    <w:rsid w:val="00A00CC4"/>
    <w:rsid w:val="00A011F7"/>
    <w:rsid w:val="00A01B37"/>
    <w:rsid w:val="00A0452C"/>
    <w:rsid w:val="00A04D07"/>
    <w:rsid w:val="00A06AFB"/>
    <w:rsid w:val="00A06DEC"/>
    <w:rsid w:val="00A06FCB"/>
    <w:rsid w:val="00A07070"/>
    <w:rsid w:val="00A07206"/>
    <w:rsid w:val="00A0736D"/>
    <w:rsid w:val="00A078C5"/>
    <w:rsid w:val="00A10B18"/>
    <w:rsid w:val="00A11B25"/>
    <w:rsid w:val="00A11E3A"/>
    <w:rsid w:val="00A12E85"/>
    <w:rsid w:val="00A13FE6"/>
    <w:rsid w:val="00A14328"/>
    <w:rsid w:val="00A16256"/>
    <w:rsid w:val="00A17811"/>
    <w:rsid w:val="00A2079F"/>
    <w:rsid w:val="00A227E3"/>
    <w:rsid w:val="00A23923"/>
    <w:rsid w:val="00A25C47"/>
    <w:rsid w:val="00A27E55"/>
    <w:rsid w:val="00A3040B"/>
    <w:rsid w:val="00A30AB1"/>
    <w:rsid w:val="00A314EC"/>
    <w:rsid w:val="00A32C8E"/>
    <w:rsid w:val="00A332C9"/>
    <w:rsid w:val="00A349B2"/>
    <w:rsid w:val="00A35087"/>
    <w:rsid w:val="00A36825"/>
    <w:rsid w:val="00A36F6E"/>
    <w:rsid w:val="00A40091"/>
    <w:rsid w:val="00A4096B"/>
    <w:rsid w:val="00A40D91"/>
    <w:rsid w:val="00A42042"/>
    <w:rsid w:val="00A42E0C"/>
    <w:rsid w:val="00A42E19"/>
    <w:rsid w:val="00A43E79"/>
    <w:rsid w:val="00A45C2B"/>
    <w:rsid w:val="00A45E61"/>
    <w:rsid w:val="00A474C3"/>
    <w:rsid w:val="00A546FA"/>
    <w:rsid w:val="00A57952"/>
    <w:rsid w:val="00A579DC"/>
    <w:rsid w:val="00A60B5C"/>
    <w:rsid w:val="00A60DC9"/>
    <w:rsid w:val="00A613A5"/>
    <w:rsid w:val="00A613F6"/>
    <w:rsid w:val="00A61796"/>
    <w:rsid w:val="00A623CF"/>
    <w:rsid w:val="00A6257D"/>
    <w:rsid w:val="00A7006F"/>
    <w:rsid w:val="00A70A21"/>
    <w:rsid w:val="00A71C6F"/>
    <w:rsid w:val="00A758FC"/>
    <w:rsid w:val="00A77D92"/>
    <w:rsid w:val="00A77E00"/>
    <w:rsid w:val="00A80031"/>
    <w:rsid w:val="00A80090"/>
    <w:rsid w:val="00A802E1"/>
    <w:rsid w:val="00A8213B"/>
    <w:rsid w:val="00A82730"/>
    <w:rsid w:val="00A829C2"/>
    <w:rsid w:val="00A831BE"/>
    <w:rsid w:val="00A84051"/>
    <w:rsid w:val="00A86F39"/>
    <w:rsid w:val="00A908BE"/>
    <w:rsid w:val="00A92694"/>
    <w:rsid w:val="00A92BA5"/>
    <w:rsid w:val="00A935EC"/>
    <w:rsid w:val="00A93FCF"/>
    <w:rsid w:val="00A9494F"/>
    <w:rsid w:val="00A94E72"/>
    <w:rsid w:val="00A953D7"/>
    <w:rsid w:val="00A97AE7"/>
    <w:rsid w:val="00AA04ED"/>
    <w:rsid w:val="00AA0FA6"/>
    <w:rsid w:val="00AA3C42"/>
    <w:rsid w:val="00AA493D"/>
    <w:rsid w:val="00AA691C"/>
    <w:rsid w:val="00AA7230"/>
    <w:rsid w:val="00AA7524"/>
    <w:rsid w:val="00AB036A"/>
    <w:rsid w:val="00AB04AF"/>
    <w:rsid w:val="00AB1E6A"/>
    <w:rsid w:val="00AB2817"/>
    <w:rsid w:val="00AB28CF"/>
    <w:rsid w:val="00AB35F1"/>
    <w:rsid w:val="00AB37F2"/>
    <w:rsid w:val="00AB394D"/>
    <w:rsid w:val="00AB5293"/>
    <w:rsid w:val="00AB6040"/>
    <w:rsid w:val="00AB6979"/>
    <w:rsid w:val="00AB7E63"/>
    <w:rsid w:val="00AC022E"/>
    <w:rsid w:val="00AC2845"/>
    <w:rsid w:val="00AC337B"/>
    <w:rsid w:val="00AC58D3"/>
    <w:rsid w:val="00AC5F72"/>
    <w:rsid w:val="00AD025A"/>
    <w:rsid w:val="00AD14B0"/>
    <w:rsid w:val="00AD47D8"/>
    <w:rsid w:val="00AD4D3B"/>
    <w:rsid w:val="00AD6065"/>
    <w:rsid w:val="00AE0D26"/>
    <w:rsid w:val="00AE0EF7"/>
    <w:rsid w:val="00AE1525"/>
    <w:rsid w:val="00AE23CC"/>
    <w:rsid w:val="00AE60D8"/>
    <w:rsid w:val="00AE66EB"/>
    <w:rsid w:val="00AE6A68"/>
    <w:rsid w:val="00AF2706"/>
    <w:rsid w:val="00AF338A"/>
    <w:rsid w:val="00AF5237"/>
    <w:rsid w:val="00AF5929"/>
    <w:rsid w:val="00B016D5"/>
    <w:rsid w:val="00B018FA"/>
    <w:rsid w:val="00B01BE6"/>
    <w:rsid w:val="00B02862"/>
    <w:rsid w:val="00B04A47"/>
    <w:rsid w:val="00B053E5"/>
    <w:rsid w:val="00B06E91"/>
    <w:rsid w:val="00B0793A"/>
    <w:rsid w:val="00B07B83"/>
    <w:rsid w:val="00B11E4A"/>
    <w:rsid w:val="00B13FF9"/>
    <w:rsid w:val="00B151FC"/>
    <w:rsid w:val="00B15C24"/>
    <w:rsid w:val="00B16C36"/>
    <w:rsid w:val="00B1765C"/>
    <w:rsid w:val="00B213F7"/>
    <w:rsid w:val="00B21AEF"/>
    <w:rsid w:val="00B23F3D"/>
    <w:rsid w:val="00B252C0"/>
    <w:rsid w:val="00B26B55"/>
    <w:rsid w:val="00B27A10"/>
    <w:rsid w:val="00B30DBF"/>
    <w:rsid w:val="00B32346"/>
    <w:rsid w:val="00B33761"/>
    <w:rsid w:val="00B36845"/>
    <w:rsid w:val="00B368DB"/>
    <w:rsid w:val="00B36CC6"/>
    <w:rsid w:val="00B436B5"/>
    <w:rsid w:val="00B46122"/>
    <w:rsid w:val="00B4665F"/>
    <w:rsid w:val="00B50B1A"/>
    <w:rsid w:val="00B56D5B"/>
    <w:rsid w:val="00B6295A"/>
    <w:rsid w:val="00B71B04"/>
    <w:rsid w:val="00B71D1C"/>
    <w:rsid w:val="00B722FC"/>
    <w:rsid w:val="00B742C9"/>
    <w:rsid w:val="00B75D81"/>
    <w:rsid w:val="00B77CFA"/>
    <w:rsid w:val="00B808B0"/>
    <w:rsid w:val="00B80F40"/>
    <w:rsid w:val="00B81544"/>
    <w:rsid w:val="00B832E9"/>
    <w:rsid w:val="00B83C50"/>
    <w:rsid w:val="00B854FF"/>
    <w:rsid w:val="00B85E9C"/>
    <w:rsid w:val="00B914A4"/>
    <w:rsid w:val="00B91C63"/>
    <w:rsid w:val="00B9225C"/>
    <w:rsid w:val="00B92B1B"/>
    <w:rsid w:val="00B9424D"/>
    <w:rsid w:val="00B953E6"/>
    <w:rsid w:val="00B96058"/>
    <w:rsid w:val="00B967B4"/>
    <w:rsid w:val="00B96E60"/>
    <w:rsid w:val="00BA2A12"/>
    <w:rsid w:val="00BA3F9A"/>
    <w:rsid w:val="00BA417E"/>
    <w:rsid w:val="00BA7197"/>
    <w:rsid w:val="00BA7C59"/>
    <w:rsid w:val="00BA7D7D"/>
    <w:rsid w:val="00BB0AC9"/>
    <w:rsid w:val="00BB0B8E"/>
    <w:rsid w:val="00BB0C12"/>
    <w:rsid w:val="00BB2BF4"/>
    <w:rsid w:val="00BB2C76"/>
    <w:rsid w:val="00BB2E2E"/>
    <w:rsid w:val="00BB4DF5"/>
    <w:rsid w:val="00BB530E"/>
    <w:rsid w:val="00BB57C3"/>
    <w:rsid w:val="00BB6F3C"/>
    <w:rsid w:val="00BB7D5E"/>
    <w:rsid w:val="00BC0081"/>
    <w:rsid w:val="00BC0EFE"/>
    <w:rsid w:val="00BC2ED3"/>
    <w:rsid w:val="00BC6974"/>
    <w:rsid w:val="00BC6E82"/>
    <w:rsid w:val="00BC774B"/>
    <w:rsid w:val="00BD20CE"/>
    <w:rsid w:val="00BD3AC9"/>
    <w:rsid w:val="00BD3C7F"/>
    <w:rsid w:val="00BD4C4A"/>
    <w:rsid w:val="00BD6307"/>
    <w:rsid w:val="00BD70E8"/>
    <w:rsid w:val="00BD78B0"/>
    <w:rsid w:val="00BD7F3D"/>
    <w:rsid w:val="00BE091A"/>
    <w:rsid w:val="00BE1209"/>
    <w:rsid w:val="00BE1312"/>
    <w:rsid w:val="00BE24A0"/>
    <w:rsid w:val="00BE33CB"/>
    <w:rsid w:val="00BE3716"/>
    <w:rsid w:val="00BE4AB6"/>
    <w:rsid w:val="00BE5744"/>
    <w:rsid w:val="00BE5E23"/>
    <w:rsid w:val="00BE6198"/>
    <w:rsid w:val="00BE77EE"/>
    <w:rsid w:val="00BE788A"/>
    <w:rsid w:val="00BF1B1E"/>
    <w:rsid w:val="00BF41B8"/>
    <w:rsid w:val="00C00469"/>
    <w:rsid w:val="00C048C8"/>
    <w:rsid w:val="00C05C38"/>
    <w:rsid w:val="00C07590"/>
    <w:rsid w:val="00C10C1F"/>
    <w:rsid w:val="00C137AD"/>
    <w:rsid w:val="00C14A80"/>
    <w:rsid w:val="00C14E09"/>
    <w:rsid w:val="00C170D2"/>
    <w:rsid w:val="00C173DE"/>
    <w:rsid w:val="00C21B1F"/>
    <w:rsid w:val="00C2210A"/>
    <w:rsid w:val="00C22665"/>
    <w:rsid w:val="00C23207"/>
    <w:rsid w:val="00C25568"/>
    <w:rsid w:val="00C26D06"/>
    <w:rsid w:val="00C308E9"/>
    <w:rsid w:val="00C31D1B"/>
    <w:rsid w:val="00C31E96"/>
    <w:rsid w:val="00C32F2A"/>
    <w:rsid w:val="00C3311B"/>
    <w:rsid w:val="00C33C1C"/>
    <w:rsid w:val="00C347A8"/>
    <w:rsid w:val="00C34B80"/>
    <w:rsid w:val="00C3537F"/>
    <w:rsid w:val="00C37324"/>
    <w:rsid w:val="00C40319"/>
    <w:rsid w:val="00C427E7"/>
    <w:rsid w:val="00C44802"/>
    <w:rsid w:val="00C45159"/>
    <w:rsid w:val="00C45470"/>
    <w:rsid w:val="00C4601D"/>
    <w:rsid w:val="00C46E8C"/>
    <w:rsid w:val="00C50456"/>
    <w:rsid w:val="00C5066B"/>
    <w:rsid w:val="00C50D67"/>
    <w:rsid w:val="00C510C8"/>
    <w:rsid w:val="00C534BC"/>
    <w:rsid w:val="00C54643"/>
    <w:rsid w:val="00C54A4C"/>
    <w:rsid w:val="00C554F8"/>
    <w:rsid w:val="00C559B7"/>
    <w:rsid w:val="00C55EFA"/>
    <w:rsid w:val="00C572CE"/>
    <w:rsid w:val="00C574EF"/>
    <w:rsid w:val="00C6154E"/>
    <w:rsid w:val="00C6187E"/>
    <w:rsid w:val="00C61CBD"/>
    <w:rsid w:val="00C61CD5"/>
    <w:rsid w:val="00C6239F"/>
    <w:rsid w:val="00C63242"/>
    <w:rsid w:val="00C649BA"/>
    <w:rsid w:val="00C64D23"/>
    <w:rsid w:val="00C70226"/>
    <w:rsid w:val="00C70D5B"/>
    <w:rsid w:val="00C724C4"/>
    <w:rsid w:val="00C72C5E"/>
    <w:rsid w:val="00C72C80"/>
    <w:rsid w:val="00C73F17"/>
    <w:rsid w:val="00C74F11"/>
    <w:rsid w:val="00C76B06"/>
    <w:rsid w:val="00C77E01"/>
    <w:rsid w:val="00C825B9"/>
    <w:rsid w:val="00C83713"/>
    <w:rsid w:val="00C83B87"/>
    <w:rsid w:val="00C84A48"/>
    <w:rsid w:val="00C862AE"/>
    <w:rsid w:val="00C86612"/>
    <w:rsid w:val="00C868C6"/>
    <w:rsid w:val="00C90D1F"/>
    <w:rsid w:val="00C93551"/>
    <w:rsid w:val="00C93AE8"/>
    <w:rsid w:val="00C93D5E"/>
    <w:rsid w:val="00C94EE8"/>
    <w:rsid w:val="00C95368"/>
    <w:rsid w:val="00C954E5"/>
    <w:rsid w:val="00C957A9"/>
    <w:rsid w:val="00C95C58"/>
    <w:rsid w:val="00C9752F"/>
    <w:rsid w:val="00CA1FE4"/>
    <w:rsid w:val="00CA256E"/>
    <w:rsid w:val="00CA6791"/>
    <w:rsid w:val="00CA72AA"/>
    <w:rsid w:val="00CB1783"/>
    <w:rsid w:val="00CB2507"/>
    <w:rsid w:val="00CB4854"/>
    <w:rsid w:val="00CB6570"/>
    <w:rsid w:val="00CB7315"/>
    <w:rsid w:val="00CC19F7"/>
    <w:rsid w:val="00CC4DAB"/>
    <w:rsid w:val="00CC60FF"/>
    <w:rsid w:val="00CC6E8E"/>
    <w:rsid w:val="00CD2969"/>
    <w:rsid w:val="00CD29FA"/>
    <w:rsid w:val="00CD3D2C"/>
    <w:rsid w:val="00CD5640"/>
    <w:rsid w:val="00CD6DCF"/>
    <w:rsid w:val="00CD715E"/>
    <w:rsid w:val="00CE08C3"/>
    <w:rsid w:val="00CE0B1C"/>
    <w:rsid w:val="00CE0B96"/>
    <w:rsid w:val="00CE10E1"/>
    <w:rsid w:val="00CE17E8"/>
    <w:rsid w:val="00CE1934"/>
    <w:rsid w:val="00CE2902"/>
    <w:rsid w:val="00CE2A2A"/>
    <w:rsid w:val="00CE39E5"/>
    <w:rsid w:val="00CE405F"/>
    <w:rsid w:val="00CE4B21"/>
    <w:rsid w:val="00CE7D82"/>
    <w:rsid w:val="00CF00B5"/>
    <w:rsid w:val="00CF16AB"/>
    <w:rsid w:val="00CF176C"/>
    <w:rsid w:val="00CF22EB"/>
    <w:rsid w:val="00CF2496"/>
    <w:rsid w:val="00CF2EC6"/>
    <w:rsid w:val="00CF313B"/>
    <w:rsid w:val="00CF3F20"/>
    <w:rsid w:val="00CF4A86"/>
    <w:rsid w:val="00CF4BF9"/>
    <w:rsid w:val="00CF5119"/>
    <w:rsid w:val="00CF52CB"/>
    <w:rsid w:val="00CF5508"/>
    <w:rsid w:val="00CF66CC"/>
    <w:rsid w:val="00CF6BD5"/>
    <w:rsid w:val="00CF6D1E"/>
    <w:rsid w:val="00CF70ED"/>
    <w:rsid w:val="00CF72CD"/>
    <w:rsid w:val="00CF7A58"/>
    <w:rsid w:val="00CF7B15"/>
    <w:rsid w:val="00D01BC0"/>
    <w:rsid w:val="00D01DC9"/>
    <w:rsid w:val="00D0467B"/>
    <w:rsid w:val="00D05327"/>
    <w:rsid w:val="00D0663C"/>
    <w:rsid w:val="00D07533"/>
    <w:rsid w:val="00D10D6F"/>
    <w:rsid w:val="00D12FF8"/>
    <w:rsid w:val="00D14A8B"/>
    <w:rsid w:val="00D14CB8"/>
    <w:rsid w:val="00D22156"/>
    <w:rsid w:val="00D224DA"/>
    <w:rsid w:val="00D23002"/>
    <w:rsid w:val="00D247FA"/>
    <w:rsid w:val="00D252AE"/>
    <w:rsid w:val="00D25A8C"/>
    <w:rsid w:val="00D27061"/>
    <w:rsid w:val="00D27B5D"/>
    <w:rsid w:val="00D30D54"/>
    <w:rsid w:val="00D32126"/>
    <w:rsid w:val="00D32531"/>
    <w:rsid w:val="00D331A5"/>
    <w:rsid w:val="00D36FC1"/>
    <w:rsid w:val="00D3747D"/>
    <w:rsid w:val="00D374B1"/>
    <w:rsid w:val="00D37B94"/>
    <w:rsid w:val="00D41C8F"/>
    <w:rsid w:val="00D436FB"/>
    <w:rsid w:val="00D44088"/>
    <w:rsid w:val="00D444C2"/>
    <w:rsid w:val="00D44A43"/>
    <w:rsid w:val="00D45B94"/>
    <w:rsid w:val="00D47CAE"/>
    <w:rsid w:val="00D47EB3"/>
    <w:rsid w:val="00D537E2"/>
    <w:rsid w:val="00D54CB6"/>
    <w:rsid w:val="00D5536D"/>
    <w:rsid w:val="00D55A18"/>
    <w:rsid w:val="00D576D5"/>
    <w:rsid w:val="00D64200"/>
    <w:rsid w:val="00D64A86"/>
    <w:rsid w:val="00D67E80"/>
    <w:rsid w:val="00D72E30"/>
    <w:rsid w:val="00D73505"/>
    <w:rsid w:val="00D75928"/>
    <w:rsid w:val="00D7627E"/>
    <w:rsid w:val="00D76448"/>
    <w:rsid w:val="00D767A8"/>
    <w:rsid w:val="00D77F7C"/>
    <w:rsid w:val="00D840DF"/>
    <w:rsid w:val="00D8511F"/>
    <w:rsid w:val="00D85203"/>
    <w:rsid w:val="00D85752"/>
    <w:rsid w:val="00D86E7E"/>
    <w:rsid w:val="00D900D1"/>
    <w:rsid w:val="00D925BC"/>
    <w:rsid w:val="00D9596D"/>
    <w:rsid w:val="00DA0CBF"/>
    <w:rsid w:val="00DA1DD9"/>
    <w:rsid w:val="00DA296A"/>
    <w:rsid w:val="00DA2AA9"/>
    <w:rsid w:val="00DA2B39"/>
    <w:rsid w:val="00DA4330"/>
    <w:rsid w:val="00DA5B97"/>
    <w:rsid w:val="00DA60EF"/>
    <w:rsid w:val="00DA6D40"/>
    <w:rsid w:val="00DA7762"/>
    <w:rsid w:val="00DB0195"/>
    <w:rsid w:val="00DB1926"/>
    <w:rsid w:val="00DB21C5"/>
    <w:rsid w:val="00DB440E"/>
    <w:rsid w:val="00DC07DD"/>
    <w:rsid w:val="00DC12DD"/>
    <w:rsid w:val="00DC2728"/>
    <w:rsid w:val="00DC45EF"/>
    <w:rsid w:val="00DC5856"/>
    <w:rsid w:val="00DC5E53"/>
    <w:rsid w:val="00DC73C6"/>
    <w:rsid w:val="00DC7EA7"/>
    <w:rsid w:val="00DD012C"/>
    <w:rsid w:val="00DD0929"/>
    <w:rsid w:val="00DD0D89"/>
    <w:rsid w:val="00DD61C7"/>
    <w:rsid w:val="00DE10AD"/>
    <w:rsid w:val="00DE1EF6"/>
    <w:rsid w:val="00DE338A"/>
    <w:rsid w:val="00DE3B9F"/>
    <w:rsid w:val="00DE477D"/>
    <w:rsid w:val="00DE4BD3"/>
    <w:rsid w:val="00DF0E7C"/>
    <w:rsid w:val="00DF1B00"/>
    <w:rsid w:val="00DF1C39"/>
    <w:rsid w:val="00DF2F2A"/>
    <w:rsid w:val="00DF3D81"/>
    <w:rsid w:val="00DF431F"/>
    <w:rsid w:val="00DF53D8"/>
    <w:rsid w:val="00DF54EE"/>
    <w:rsid w:val="00E00254"/>
    <w:rsid w:val="00E00AE9"/>
    <w:rsid w:val="00E00D0B"/>
    <w:rsid w:val="00E010E5"/>
    <w:rsid w:val="00E01639"/>
    <w:rsid w:val="00E017ED"/>
    <w:rsid w:val="00E03263"/>
    <w:rsid w:val="00E04075"/>
    <w:rsid w:val="00E04AE1"/>
    <w:rsid w:val="00E05A51"/>
    <w:rsid w:val="00E06E71"/>
    <w:rsid w:val="00E07C01"/>
    <w:rsid w:val="00E10DC2"/>
    <w:rsid w:val="00E11A60"/>
    <w:rsid w:val="00E12EB1"/>
    <w:rsid w:val="00E14002"/>
    <w:rsid w:val="00E14739"/>
    <w:rsid w:val="00E14D4C"/>
    <w:rsid w:val="00E14D90"/>
    <w:rsid w:val="00E154AA"/>
    <w:rsid w:val="00E15519"/>
    <w:rsid w:val="00E1554C"/>
    <w:rsid w:val="00E15B06"/>
    <w:rsid w:val="00E15B2D"/>
    <w:rsid w:val="00E15DE3"/>
    <w:rsid w:val="00E160B9"/>
    <w:rsid w:val="00E16350"/>
    <w:rsid w:val="00E16CFA"/>
    <w:rsid w:val="00E17241"/>
    <w:rsid w:val="00E211A9"/>
    <w:rsid w:val="00E21DB6"/>
    <w:rsid w:val="00E224C5"/>
    <w:rsid w:val="00E23C10"/>
    <w:rsid w:val="00E24239"/>
    <w:rsid w:val="00E27AD5"/>
    <w:rsid w:val="00E301F9"/>
    <w:rsid w:val="00E31658"/>
    <w:rsid w:val="00E31794"/>
    <w:rsid w:val="00E32037"/>
    <w:rsid w:val="00E330EC"/>
    <w:rsid w:val="00E34BD7"/>
    <w:rsid w:val="00E35DEA"/>
    <w:rsid w:val="00E36989"/>
    <w:rsid w:val="00E36D45"/>
    <w:rsid w:val="00E374F3"/>
    <w:rsid w:val="00E37C77"/>
    <w:rsid w:val="00E40C7E"/>
    <w:rsid w:val="00E411BE"/>
    <w:rsid w:val="00E415C6"/>
    <w:rsid w:val="00E41BE4"/>
    <w:rsid w:val="00E42D1E"/>
    <w:rsid w:val="00E42DBC"/>
    <w:rsid w:val="00E433BD"/>
    <w:rsid w:val="00E434D6"/>
    <w:rsid w:val="00E435B6"/>
    <w:rsid w:val="00E45659"/>
    <w:rsid w:val="00E50BB9"/>
    <w:rsid w:val="00E50D59"/>
    <w:rsid w:val="00E51856"/>
    <w:rsid w:val="00E55229"/>
    <w:rsid w:val="00E56561"/>
    <w:rsid w:val="00E56EA0"/>
    <w:rsid w:val="00E570A7"/>
    <w:rsid w:val="00E60291"/>
    <w:rsid w:val="00E63996"/>
    <w:rsid w:val="00E6429B"/>
    <w:rsid w:val="00E65B94"/>
    <w:rsid w:val="00E6666E"/>
    <w:rsid w:val="00E7019D"/>
    <w:rsid w:val="00E726BF"/>
    <w:rsid w:val="00E7379A"/>
    <w:rsid w:val="00E73DDC"/>
    <w:rsid w:val="00E748A0"/>
    <w:rsid w:val="00E74D50"/>
    <w:rsid w:val="00E76377"/>
    <w:rsid w:val="00E77369"/>
    <w:rsid w:val="00E80A5A"/>
    <w:rsid w:val="00E80EC0"/>
    <w:rsid w:val="00E817CE"/>
    <w:rsid w:val="00E82116"/>
    <w:rsid w:val="00E82FB4"/>
    <w:rsid w:val="00E833E2"/>
    <w:rsid w:val="00E869DA"/>
    <w:rsid w:val="00E87F7C"/>
    <w:rsid w:val="00E9052E"/>
    <w:rsid w:val="00E91A94"/>
    <w:rsid w:val="00E92F54"/>
    <w:rsid w:val="00E93922"/>
    <w:rsid w:val="00E93F0D"/>
    <w:rsid w:val="00E95EB6"/>
    <w:rsid w:val="00E96509"/>
    <w:rsid w:val="00E9676B"/>
    <w:rsid w:val="00EA0D99"/>
    <w:rsid w:val="00EA0E7C"/>
    <w:rsid w:val="00EA11D2"/>
    <w:rsid w:val="00EA15A2"/>
    <w:rsid w:val="00EA472D"/>
    <w:rsid w:val="00EB2CAB"/>
    <w:rsid w:val="00EB44FA"/>
    <w:rsid w:val="00EB4C61"/>
    <w:rsid w:val="00EB5B02"/>
    <w:rsid w:val="00EB5B61"/>
    <w:rsid w:val="00EB77D9"/>
    <w:rsid w:val="00EC094D"/>
    <w:rsid w:val="00EC0C06"/>
    <w:rsid w:val="00EC23FD"/>
    <w:rsid w:val="00EC2E2A"/>
    <w:rsid w:val="00EC4417"/>
    <w:rsid w:val="00EC496C"/>
    <w:rsid w:val="00EC5664"/>
    <w:rsid w:val="00ED0D2C"/>
    <w:rsid w:val="00ED2920"/>
    <w:rsid w:val="00ED4153"/>
    <w:rsid w:val="00ED61A5"/>
    <w:rsid w:val="00ED7460"/>
    <w:rsid w:val="00EE2200"/>
    <w:rsid w:val="00EE303D"/>
    <w:rsid w:val="00EE4C52"/>
    <w:rsid w:val="00EE6A53"/>
    <w:rsid w:val="00EF2078"/>
    <w:rsid w:val="00EF283E"/>
    <w:rsid w:val="00EF31DA"/>
    <w:rsid w:val="00EF3527"/>
    <w:rsid w:val="00EF3F49"/>
    <w:rsid w:val="00EF548D"/>
    <w:rsid w:val="00EF619B"/>
    <w:rsid w:val="00EF62BF"/>
    <w:rsid w:val="00EF76F8"/>
    <w:rsid w:val="00EF7ADC"/>
    <w:rsid w:val="00F0253D"/>
    <w:rsid w:val="00F0342F"/>
    <w:rsid w:val="00F048D4"/>
    <w:rsid w:val="00F050FB"/>
    <w:rsid w:val="00F055E6"/>
    <w:rsid w:val="00F057B0"/>
    <w:rsid w:val="00F06103"/>
    <w:rsid w:val="00F068DB"/>
    <w:rsid w:val="00F07EDD"/>
    <w:rsid w:val="00F11349"/>
    <w:rsid w:val="00F12432"/>
    <w:rsid w:val="00F12913"/>
    <w:rsid w:val="00F145D2"/>
    <w:rsid w:val="00F148B2"/>
    <w:rsid w:val="00F16BD8"/>
    <w:rsid w:val="00F17679"/>
    <w:rsid w:val="00F177C5"/>
    <w:rsid w:val="00F209F4"/>
    <w:rsid w:val="00F2109A"/>
    <w:rsid w:val="00F221C2"/>
    <w:rsid w:val="00F227A6"/>
    <w:rsid w:val="00F25B52"/>
    <w:rsid w:val="00F25C25"/>
    <w:rsid w:val="00F25F27"/>
    <w:rsid w:val="00F27464"/>
    <w:rsid w:val="00F326CF"/>
    <w:rsid w:val="00F35F0F"/>
    <w:rsid w:val="00F36FED"/>
    <w:rsid w:val="00F376AE"/>
    <w:rsid w:val="00F40019"/>
    <w:rsid w:val="00F40717"/>
    <w:rsid w:val="00F40B04"/>
    <w:rsid w:val="00F40B3B"/>
    <w:rsid w:val="00F40D20"/>
    <w:rsid w:val="00F42CAD"/>
    <w:rsid w:val="00F45E83"/>
    <w:rsid w:val="00F50135"/>
    <w:rsid w:val="00F502C2"/>
    <w:rsid w:val="00F512A5"/>
    <w:rsid w:val="00F51786"/>
    <w:rsid w:val="00F542BF"/>
    <w:rsid w:val="00F54505"/>
    <w:rsid w:val="00F547B6"/>
    <w:rsid w:val="00F54C91"/>
    <w:rsid w:val="00F609A8"/>
    <w:rsid w:val="00F6161A"/>
    <w:rsid w:val="00F62F8A"/>
    <w:rsid w:val="00F7005D"/>
    <w:rsid w:val="00F70AD0"/>
    <w:rsid w:val="00F715A7"/>
    <w:rsid w:val="00F733E2"/>
    <w:rsid w:val="00F741BA"/>
    <w:rsid w:val="00F755BD"/>
    <w:rsid w:val="00F77396"/>
    <w:rsid w:val="00F81CD3"/>
    <w:rsid w:val="00F83408"/>
    <w:rsid w:val="00F84F62"/>
    <w:rsid w:val="00F853B6"/>
    <w:rsid w:val="00F85A4C"/>
    <w:rsid w:val="00F864C6"/>
    <w:rsid w:val="00F93214"/>
    <w:rsid w:val="00F93862"/>
    <w:rsid w:val="00F958E7"/>
    <w:rsid w:val="00F95C12"/>
    <w:rsid w:val="00F96C36"/>
    <w:rsid w:val="00F9711A"/>
    <w:rsid w:val="00F97177"/>
    <w:rsid w:val="00F97B91"/>
    <w:rsid w:val="00F97C9E"/>
    <w:rsid w:val="00FA014C"/>
    <w:rsid w:val="00FA0CF3"/>
    <w:rsid w:val="00FA2636"/>
    <w:rsid w:val="00FA2990"/>
    <w:rsid w:val="00FA756F"/>
    <w:rsid w:val="00FB0938"/>
    <w:rsid w:val="00FB0A7B"/>
    <w:rsid w:val="00FB0CCD"/>
    <w:rsid w:val="00FB53F3"/>
    <w:rsid w:val="00FB6051"/>
    <w:rsid w:val="00FC0064"/>
    <w:rsid w:val="00FC0A94"/>
    <w:rsid w:val="00FC169E"/>
    <w:rsid w:val="00FC29A0"/>
    <w:rsid w:val="00FC32D7"/>
    <w:rsid w:val="00FC39DF"/>
    <w:rsid w:val="00FC594B"/>
    <w:rsid w:val="00FC6F8E"/>
    <w:rsid w:val="00FC7AA7"/>
    <w:rsid w:val="00FC7C03"/>
    <w:rsid w:val="00FD0491"/>
    <w:rsid w:val="00FD1882"/>
    <w:rsid w:val="00FD332E"/>
    <w:rsid w:val="00FD3C27"/>
    <w:rsid w:val="00FD3E8F"/>
    <w:rsid w:val="00FD4465"/>
    <w:rsid w:val="00FD5E42"/>
    <w:rsid w:val="00FE0B0B"/>
    <w:rsid w:val="00FE0B4C"/>
    <w:rsid w:val="00FE1E5E"/>
    <w:rsid w:val="00FE2560"/>
    <w:rsid w:val="00FE2B04"/>
    <w:rsid w:val="00FE52F3"/>
    <w:rsid w:val="00FE5A6C"/>
    <w:rsid w:val="00FE5A8E"/>
    <w:rsid w:val="00FF0694"/>
    <w:rsid w:val="00FF5CF8"/>
    <w:rsid w:val="00FF6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9D1DF0"/>
  <w15:docId w15:val="{BCED4CAA-B790-4D0A-8279-E6697F6C1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locked="1" w:uiPriority="39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6033"/>
    <w:pPr>
      <w:spacing w:after="60"/>
      <w:ind w:left="1134"/>
      <w:jc w:val="both"/>
    </w:pPr>
    <w:rPr>
      <w:lang w:eastAsia="en-US"/>
    </w:rPr>
  </w:style>
  <w:style w:type="paragraph" w:styleId="Heading1">
    <w:name w:val="heading 1"/>
    <w:basedOn w:val="Normal"/>
    <w:next w:val="Heading2"/>
    <w:link w:val="Heading1Char"/>
    <w:qFormat/>
    <w:rsid w:val="000B6033"/>
    <w:pPr>
      <w:keepNext/>
      <w:keepLines/>
      <w:numPr>
        <w:numId w:val="1"/>
      </w:numPr>
      <w:spacing w:before="60" w:after="120"/>
      <w:jc w:val="left"/>
      <w:outlineLvl w:val="0"/>
    </w:pPr>
    <w:rPr>
      <w:rFonts w:ascii="Arial Black" w:hAnsi="Arial Black"/>
      <w:b/>
      <w:color w:val="000000"/>
      <w:sz w:val="40"/>
    </w:rPr>
  </w:style>
  <w:style w:type="paragraph" w:styleId="Heading2">
    <w:name w:val="heading 2"/>
    <w:basedOn w:val="Heading1"/>
    <w:next w:val="Heading3"/>
    <w:link w:val="Heading2Char"/>
    <w:qFormat/>
    <w:rsid w:val="000B6033"/>
    <w:pPr>
      <w:numPr>
        <w:ilvl w:val="1"/>
      </w:numPr>
      <w:pBdr>
        <w:bottom w:val="single" w:sz="24" w:space="1" w:color="auto"/>
      </w:pBdr>
      <w:tabs>
        <w:tab w:val="left" w:pos="709"/>
      </w:tabs>
      <w:spacing w:before="120" w:after="60"/>
      <w:ind w:left="0"/>
      <w:outlineLvl w:val="1"/>
    </w:pPr>
    <w:rPr>
      <w:sz w:val="28"/>
    </w:rPr>
  </w:style>
  <w:style w:type="paragraph" w:styleId="Heading3">
    <w:name w:val="heading 3"/>
    <w:aliases w:val="H3,h3,H31,(Alt+3),(Alt+3)1,(Alt+3)2,(Alt+3)3,(Alt+3)4,(Alt+3)5,(Alt+3)6,(Alt+3)11,(Alt+3)21,(Alt+3)31,(Alt+3)41,(Alt+3)7,(Alt+3)12,(Alt+3)22,(Alt+3)32,(Alt+3)42,(Alt+3)8,(Alt+3)9,(Alt+3)10,(Alt+3)13,(Alt+3)23,(Alt+3)33,(Alt+3)43,(Alt+3)14,3,3m"/>
    <w:basedOn w:val="Heading1"/>
    <w:next w:val="Normal"/>
    <w:link w:val="Heading3Char"/>
    <w:qFormat/>
    <w:rsid w:val="000B6033"/>
    <w:pPr>
      <w:numPr>
        <w:ilvl w:val="2"/>
      </w:numPr>
      <w:tabs>
        <w:tab w:val="left" w:pos="709"/>
      </w:tabs>
      <w:spacing w:before="0" w:after="60" w:line="340" w:lineRule="exact"/>
      <w:ind w:left="0"/>
      <w:outlineLvl w:val="2"/>
    </w:pPr>
    <w:rPr>
      <w:b w:val="0"/>
      <w:sz w:val="20"/>
    </w:rPr>
  </w:style>
  <w:style w:type="paragraph" w:styleId="Heading4">
    <w:name w:val="heading 4"/>
    <w:basedOn w:val="Heading1"/>
    <w:next w:val="Normal"/>
    <w:link w:val="Heading4Char"/>
    <w:qFormat/>
    <w:rsid w:val="000B6033"/>
    <w:pPr>
      <w:numPr>
        <w:ilvl w:val="3"/>
      </w:numPr>
      <w:spacing w:before="0" w:after="60"/>
      <w:outlineLvl w:val="3"/>
    </w:pPr>
    <w:rPr>
      <w:b w:val="0"/>
      <w:color w:val="999999"/>
      <w:sz w:val="20"/>
    </w:rPr>
  </w:style>
  <w:style w:type="paragraph" w:styleId="Heading5">
    <w:name w:val="heading 5"/>
    <w:basedOn w:val="Heading2"/>
    <w:next w:val="Normal"/>
    <w:link w:val="Heading5Char"/>
    <w:qFormat/>
    <w:rsid w:val="000B6033"/>
    <w:pPr>
      <w:numPr>
        <w:ilvl w:val="4"/>
      </w:numPr>
      <w:outlineLvl w:val="4"/>
    </w:pPr>
    <w:rPr>
      <w:color w:val="800080"/>
    </w:rPr>
  </w:style>
  <w:style w:type="paragraph" w:styleId="Heading6">
    <w:name w:val="heading 6"/>
    <w:basedOn w:val="Heading3"/>
    <w:next w:val="Normal"/>
    <w:link w:val="Heading6Char"/>
    <w:qFormat/>
    <w:rsid w:val="000B6033"/>
    <w:pPr>
      <w:numPr>
        <w:ilvl w:val="5"/>
      </w:numPr>
      <w:outlineLvl w:val="5"/>
    </w:pPr>
    <w:rPr>
      <w:color w:val="800080"/>
    </w:rPr>
  </w:style>
  <w:style w:type="paragraph" w:styleId="Heading7">
    <w:name w:val="heading 7"/>
    <w:basedOn w:val="Heading4"/>
    <w:next w:val="Normal"/>
    <w:link w:val="Heading7Char"/>
    <w:qFormat/>
    <w:rsid w:val="000B6033"/>
    <w:pPr>
      <w:numPr>
        <w:ilvl w:val="6"/>
      </w:numPr>
      <w:outlineLvl w:val="6"/>
    </w:pPr>
    <w:rPr>
      <w:caps/>
      <w:color w:val="800080"/>
    </w:rPr>
  </w:style>
  <w:style w:type="paragraph" w:styleId="Heading8">
    <w:name w:val="heading 8"/>
    <w:basedOn w:val="Heading7"/>
    <w:next w:val="Normal"/>
    <w:link w:val="Heading8Char"/>
    <w:qFormat/>
    <w:rsid w:val="000B6033"/>
    <w:pPr>
      <w:numPr>
        <w:ilvl w:val="7"/>
      </w:numPr>
      <w:outlineLvl w:val="7"/>
    </w:pPr>
    <w:rPr>
      <w:caps w:val="0"/>
    </w:rPr>
  </w:style>
  <w:style w:type="paragraph" w:styleId="Heading9">
    <w:name w:val="heading 9"/>
    <w:basedOn w:val="Normal"/>
    <w:next w:val="Normal"/>
    <w:link w:val="Heading9Char"/>
    <w:qFormat/>
    <w:rsid w:val="000B6033"/>
    <w:pPr>
      <w:numPr>
        <w:ilvl w:val="8"/>
        <w:numId w:val="1"/>
      </w:numPr>
      <w:spacing w:after="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931568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semiHidden/>
    <w:rsid w:val="00931568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aliases w:val="H3 Char,h3 Char,H31 Char,(Alt+3) Char,(Alt+3)1 Char,(Alt+3)2 Char,(Alt+3)3 Char,(Alt+3)4 Char,(Alt+3)5 Char,(Alt+3)6 Char,(Alt+3)11 Char,(Alt+3)21 Char,(Alt+3)31 Char,(Alt+3)41 Char,(Alt+3)7 Char,(Alt+3)12 Char,(Alt+3)22 Char,3 Char"/>
    <w:link w:val="Heading3"/>
    <w:uiPriority w:val="9"/>
    <w:semiHidden/>
    <w:rsid w:val="00931568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sid w:val="00931568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link w:val="Heading5"/>
    <w:uiPriority w:val="9"/>
    <w:semiHidden/>
    <w:rsid w:val="00931568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link w:val="Heading6"/>
    <w:uiPriority w:val="9"/>
    <w:semiHidden/>
    <w:rsid w:val="00931568"/>
    <w:rPr>
      <w:rFonts w:ascii="Calibri" w:eastAsia="Times New Roman" w:hAnsi="Calibri" w:cs="Times New Roman"/>
      <w:b/>
      <w:bCs/>
      <w:lang w:eastAsia="en-US"/>
    </w:rPr>
  </w:style>
  <w:style w:type="character" w:customStyle="1" w:styleId="Heading7Char">
    <w:name w:val="Heading 7 Char"/>
    <w:link w:val="Heading7"/>
    <w:uiPriority w:val="9"/>
    <w:semiHidden/>
    <w:rsid w:val="00931568"/>
    <w:rPr>
      <w:rFonts w:ascii="Calibri" w:eastAsia="Times New Roman" w:hAnsi="Calibri" w:cs="Times New Roman"/>
      <w:sz w:val="24"/>
      <w:szCs w:val="24"/>
      <w:lang w:eastAsia="en-US"/>
    </w:rPr>
  </w:style>
  <w:style w:type="character" w:customStyle="1" w:styleId="Heading8Char">
    <w:name w:val="Heading 8 Char"/>
    <w:link w:val="Heading8"/>
    <w:uiPriority w:val="9"/>
    <w:semiHidden/>
    <w:rsid w:val="00931568"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character" w:customStyle="1" w:styleId="Heading9Char">
    <w:name w:val="Heading 9 Char"/>
    <w:link w:val="Heading9"/>
    <w:uiPriority w:val="9"/>
    <w:semiHidden/>
    <w:rsid w:val="00931568"/>
    <w:rPr>
      <w:rFonts w:ascii="Cambria" w:eastAsia="Times New Roman" w:hAnsi="Cambria" w:cs="Times New Roman"/>
      <w:lang w:eastAsia="en-US"/>
    </w:rPr>
  </w:style>
  <w:style w:type="paragraph" w:styleId="Footer">
    <w:name w:val="footer"/>
    <w:basedOn w:val="Normal"/>
    <w:link w:val="FooterChar"/>
    <w:uiPriority w:val="99"/>
    <w:rsid w:val="000B6033"/>
    <w:pPr>
      <w:tabs>
        <w:tab w:val="right" w:pos="8505"/>
      </w:tabs>
      <w:spacing w:after="0"/>
      <w:ind w:left="0"/>
      <w:jc w:val="left"/>
    </w:pPr>
    <w:rPr>
      <w:i/>
      <w:sz w:val="16"/>
    </w:rPr>
  </w:style>
  <w:style w:type="character" w:customStyle="1" w:styleId="FooterChar">
    <w:name w:val="Footer Char"/>
    <w:link w:val="Footer"/>
    <w:uiPriority w:val="99"/>
    <w:semiHidden/>
    <w:rsid w:val="00931568"/>
    <w:rPr>
      <w:sz w:val="20"/>
      <w:szCs w:val="20"/>
      <w:lang w:eastAsia="en-US"/>
    </w:rPr>
  </w:style>
  <w:style w:type="paragraph" w:styleId="Header">
    <w:name w:val="header"/>
    <w:basedOn w:val="Normal"/>
    <w:link w:val="HeaderChar"/>
    <w:uiPriority w:val="99"/>
    <w:rsid w:val="000B6033"/>
    <w:pPr>
      <w:pBdr>
        <w:bottom w:val="single" w:sz="6" w:space="3" w:color="auto"/>
      </w:pBdr>
      <w:spacing w:after="0"/>
      <w:ind w:left="0"/>
      <w:jc w:val="center"/>
    </w:pPr>
    <w:rPr>
      <w:i/>
    </w:rPr>
  </w:style>
  <w:style w:type="character" w:customStyle="1" w:styleId="HeaderChar">
    <w:name w:val="Header Char"/>
    <w:link w:val="Header"/>
    <w:uiPriority w:val="99"/>
    <w:semiHidden/>
    <w:rsid w:val="00931568"/>
    <w:rPr>
      <w:sz w:val="20"/>
      <w:szCs w:val="20"/>
      <w:lang w:eastAsia="en-US"/>
    </w:rPr>
  </w:style>
  <w:style w:type="paragraph" w:customStyle="1" w:styleId="gn2">
    <w:name w:val="gn2"/>
    <w:basedOn w:val="Normal"/>
    <w:uiPriority w:val="99"/>
    <w:rsid w:val="000B6033"/>
    <w:pPr>
      <w:spacing w:before="60"/>
      <w:ind w:left="1985"/>
    </w:pPr>
    <w:rPr>
      <w:rFonts w:ascii="Arial" w:hAnsi="Arial"/>
      <w:b/>
      <w:caps/>
      <w:vanish/>
      <w:color w:val="0000FF"/>
      <w:sz w:val="16"/>
    </w:rPr>
  </w:style>
  <w:style w:type="paragraph" w:customStyle="1" w:styleId="gn1">
    <w:name w:val="gn1"/>
    <w:basedOn w:val="Normal"/>
    <w:next w:val="Normal"/>
    <w:uiPriority w:val="99"/>
    <w:rsid w:val="000B6033"/>
    <w:pPr>
      <w:spacing w:after="120" w:line="200" w:lineRule="atLeast"/>
      <w:ind w:left="2835"/>
      <w:jc w:val="left"/>
    </w:pPr>
    <w:rPr>
      <w:rFonts w:ascii="Arial" w:hAnsi="Arial"/>
      <w:b/>
      <w:caps/>
      <w:vanish/>
      <w:color w:val="FF0000"/>
      <w:sz w:val="16"/>
    </w:rPr>
  </w:style>
  <w:style w:type="paragraph" w:customStyle="1" w:styleId="NormalBulleted3">
    <w:name w:val="Normal Bulleted 3"/>
    <w:basedOn w:val="Normal"/>
    <w:uiPriority w:val="99"/>
    <w:rsid w:val="000B6033"/>
    <w:pPr>
      <w:numPr>
        <w:numId w:val="22"/>
      </w:numPr>
      <w:tabs>
        <w:tab w:val="left" w:pos="2268"/>
      </w:tabs>
      <w:ind w:left="2126" w:firstLine="3"/>
    </w:pPr>
  </w:style>
  <w:style w:type="paragraph" w:customStyle="1" w:styleId="Tabletext">
    <w:name w:val="Table text"/>
    <w:basedOn w:val="Normal"/>
    <w:next w:val="Normal"/>
    <w:rsid w:val="000B6033"/>
    <w:pPr>
      <w:spacing w:before="50" w:after="50"/>
      <w:ind w:left="57" w:right="113"/>
      <w:jc w:val="left"/>
    </w:pPr>
  </w:style>
  <w:style w:type="paragraph" w:customStyle="1" w:styleId="TableTitle">
    <w:name w:val="Table Title"/>
    <w:basedOn w:val="Normal"/>
    <w:next w:val="Tabletext"/>
    <w:uiPriority w:val="99"/>
    <w:rsid w:val="000B6033"/>
    <w:pPr>
      <w:keepNext/>
      <w:keepLines/>
      <w:spacing w:before="60"/>
      <w:ind w:left="57" w:right="113"/>
      <w:jc w:val="left"/>
    </w:pPr>
    <w:rPr>
      <w:b/>
      <w:color w:val="0000FF"/>
    </w:rPr>
  </w:style>
  <w:style w:type="character" w:styleId="PageNumber">
    <w:name w:val="page number"/>
    <w:uiPriority w:val="99"/>
    <w:rsid w:val="000B6033"/>
    <w:rPr>
      <w:rFonts w:ascii="Times New Roman" w:hAnsi="Times New Roman" w:cs="Times New Roman"/>
      <w:i/>
      <w:color w:val="auto"/>
      <w:sz w:val="16"/>
      <w:vertAlign w:val="baseline"/>
    </w:rPr>
  </w:style>
  <w:style w:type="paragraph" w:customStyle="1" w:styleId="gn3">
    <w:name w:val="gn3"/>
    <w:basedOn w:val="gn2"/>
    <w:uiPriority w:val="99"/>
    <w:rsid w:val="000B6033"/>
    <w:rPr>
      <w:color w:val="FF00FF"/>
    </w:rPr>
  </w:style>
  <w:style w:type="paragraph" w:customStyle="1" w:styleId="gn4">
    <w:name w:val="gn4"/>
    <w:basedOn w:val="gn3"/>
    <w:uiPriority w:val="99"/>
    <w:rsid w:val="000B6033"/>
    <w:rPr>
      <w:color w:val="008080"/>
    </w:rPr>
  </w:style>
  <w:style w:type="paragraph" w:customStyle="1" w:styleId="gn5">
    <w:name w:val="gn5"/>
    <w:basedOn w:val="gn4"/>
    <w:uiPriority w:val="99"/>
    <w:rsid w:val="000B6033"/>
    <w:rPr>
      <w:color w:val="008000"/>
    </w:rPr>
  </w:style>
  <w:style w:type="paragraph" w:customStyle="1" w:styleId="NormalBulleted1">
    <w:name w:val="Normal Bulleted 1"/>
    <w:basedOn w:val="Normal"/>
    <w:uiPriority w:val="99"/>
    <w:rsid w:val="000B6033"/>
    <w:pPr>
      <w:numPr>
        <w:numId w:val="6"/>
      </w:numPr>
      <w:ind w:left="1491" w:hanging="357"/>
    </w:pPr>
  </w:style>
  <w:style w:type="paragraph" w:customStyle="1" w:styleId="Tableindent">
    <w:name w:val="Table indent"/>
    <w:basedOn w:val="Tabletext"/>
    <w:uiPriority w:val="99"/>
    <w:rsid w:val="000B6033"/>
    <w:pPr>
      <w:numPr>
        <w:numId w:val="24"/>
      </w:numPr>
    </w:pPr>
  </w:style>
  <w:style w:type="paragraph" w:customStyle="1" w:styleId="TitlePageTitle">
    <w:name w:val="Title Page Title"/>
    <w:basedOn w:val="Heading1"/>
    <w:uiPriority w:val="99"/>
    <w:rsid w:val="000B6033"/>
    <w:pPr>
      <w:outlineLvl w:val="9"/>
    </w:pPr>
    <w:rPr>
      <w:b w:val="0"/>
    </w:rPr>
  </w:style>
  <w:style w:type="paragraph" w:customStyle="1" w:styleId="NormalBulleted2">
    <w:name w:val="Normal Bulleted 2"/>
    <w:basedOn w:val="Normal"/>
    <w:uiPriority w:val="99"/>
    <w:rsid w:val="000B6033"/>
    <w:pPr>
      <w:numPr>
        <w:numId w:val="23"/>
      </w:numPr>
    </w:pPr>
  </w:style>
  <w:style w:type="paragraph" w:customStyle="1" w:styleId="Flag">
    <w:name w:val="Flag"/>
    <w:basedOn w:val="Normal"/>
    <w:uiPriority w:val="99"/>
    <w:rsid w:val="000B6033"/>
    <w:rPr>
      <w:rFonts w:ascii="Arial" w:hAnsi="Arial"/>
      <w:b/>
      <w:caps/>
      <w:vanish/>
      <w:color w:val="808000"/>
      <w:sz w:val="16"/>
    </w:rPr>
  </w:style>
  <w:style w:type="paragraph" w:customStyle="1" w:styleId="Tableguidenote">
    <w:name w:val="Table guide note"/>
    <w:basedOn w:val="Tabletext"/>
    <w:rsid w:val="000B6033"/>
    <w:rPr>
      <w:rFonts w:ascii="Arial" w:hAnsi="Arial"/>
      <w:b/>
      <w:caps/>
      <w:vanish/>
      <w:color w:val="FF0000"/>
      <w:sz w:val="16"/>
    </w:rPr>
  </w:style>
  <w:style w:type="paragraph" w:customStyle="1" w:styleId="Tablehead">
    <w:name w:val="Table head"/>
    <w:basedOn w:val="Tabletext"/>
    <w:uiPriority w:val="99"/>
    <w:rsid w:val="000B6033"/>
    <w:pPr>
      <w:spacing w:before="0" w:after="60"/>
      <w:ind w:left="0" w:right="0"/>
    </w:pPr>
    <w:rPr>
      <w:b/>
      <w:color w:val="000080"/>
    </w:rPr>
  </w:style>
  <w:style w:type="paragraph" w:styleId="TOC1">
    <w:name w:val="toc 1"/>
    <w:basedOn w:val="Normal"/>
    <w:next w:val="Normal"/>
    <w:autoRedefine/>
    <w:uiPriority w:val="99"/>
    <w:semiHidden/>
    <w:rsid w:val="000B6033"/>
    <w:pPr>
      <w:keepNext/>
      <w:widowControl w:val="0"/>
      <w:pBdr>
        <w:bottom w:val="single" w:sz="12" w:space="1" w:color="auto"/>
      </w:pBdr>
      <w:spacing w:after="0"/>
      <w:jc w:val="left"/>
    </w:pPr>
    <w:rPr>
      <w:rFonts w:ascii="Arial Black" w:hAnsi="Arial Black"/>
      <w:b/>
    </w:rPr>
  </w:style>
  <w:style w:type="paragraph" w:styleId="TOC2">
    <w:name w:val="toc 2"/>
    <w:basedOn w:val="Normal"/>
    <w:next w:val="Normal"/>
    <w:autoRedefine/>
    <w:uiPriority w:val="39"/>
    <w:rsid w:val="000B6033"/>
    <w:pPr>
      <w:keepNext/>
      <w:widowControl w:val="0"/>
      <w:tabs>
        <w:tab w:val="right" w:leader="dot" w:pos="8505"/>
      </w:tabs>
      <w:spacing w:after="0"/>
      <w:jc w:val="left"/>
    </w:pPr>
    <w:rPr>
      <w:rFonts w:ascii="Arial" w:hAnsi="Arial"/>
      <w:b/>
    </w:rPr>
  </w:style>
  <w:style w:type="paragraph" w:styleId="TOC3">
    <w:name w:val="toc 3"/>
    <w:basedOn w:val="Normal"/>
    <w:next w:val="Normal"/>
    <w:autoRedefine/>
    <w:uiPriority w:val="99"/>
    <w:semiHidden/>
    <w:rsid w:val="000B6033"/>
    <w:pPr>
      <w:tabs>
        <w:tab w:val="right" w:leader="dot" w:pos="8505"/>
      </w:tabs>
      <w:spacing w:after="0"/>
      <w:ind w:left="1474"/>
      <w:jc w:val="left"/>
    </w:pPr>
  </w:style>
  <w:style w:type="paragraph" w:styleId="TOC4">
    <w:name w:val="toc 4"/>
    <w:basedOn w:val="Normal"/>
    <w:next w:val="Normal"/>
    <w:autoRedefine/>
    <w:uiPriority w:val="99"/>
    <w:semiHidden/>
    <w:rsid w:val="000B6033"/>
    <w:pPr>
      <w:tabs>
        <w:tab w:val="right" w:leader="dot" w:pos="8505"/>
      </w:tabs>
      <w:spacing w:after="0"/>
      <w:ind w:left="660"/>
      <w:jc w:val="left"/>
    </w:pPr>
  </w:style>
  <w:style w:type="paragraph" w:styleId="TOC5">
    <w:name w:val="toc 5"/>
    <w:basedOn w:val="Normal"/>
    <w:next w:val="Normal"/>
    <w:autoRedefine/>
    <w:uiPriority w:val="99"/>
    <w:semiHidden/>
    <w:rsid w:val="000B6033"/>
    <w:pPr>
      <w:tabs>
        <w:tab w:val="right" w:leader="dot" w:pos="8505"/>
      </w:tabs>
      <w:spacing w:after="0"/>
      <w:ind w:left="880"/>
      <w:jc w:val="left"/>
    </w:pPr>
  </w:style>
  <w:style w:type="paragraph" w:styleId="TOC6">
    <w:name w:val="toc 6"/>
    <w:basedOn w:val="Normal"/>
    <w:next w:val="Normal"/>
    <w:autoRedefine/>
    <w:uiPriority w:val="99"/>
    <w:semiHidden/>
    <w:rsid w:val="000B6033"/>
    <w:pPr>
      <w:tabs>
        <w:tab w:val="right" w:leader="dot" w:pos="8505"/>
      </w:tabs>
      <w:spacing w:after="0"/>
      <w:ind w:left="1100"/>
      <w:jc w:val="left"/>
    </w:pPr>
  </w:style>
  <w:style w:type="paragraph" w:styleId="TOC7">
    <w:name w:val="toc 7"/>
    <w:basedOn w:val="Normal"/>
    <w:next w:val="Normal"/>
    <w:autoRedefine/>
    <w:uiPriority w:val="99"/>
    <w:semiHidden/>
    <w:rsid w:val="000B6033"/>
    <w:pPr>
      <w:tabs>
        <w:tab w:val="right" w:leader="dot" w:pos="8505"/>
      </w:tabs>
      <w:spacing w:after="0"/>
      <w:ind w:left="1320"/>
      <w:jc w:val="left"/>
    </w:pPr>
  </w:style>
  <w:style w:type="paragraph" w:styleId="TOC8">
    <w:name w:val="toc 8"/>
    <w:basedOn w:val="Normal"/>
    <w:next w:val="Normal"/>
    <w:autoRedefine/>
    <w:uiPriority w:val="99"/>
    <w:semiHidden/>
    <w:rsid w:val="000B6033"/>
    <w:pPr>
      <w:tabs>
        <w:tab w:val="right" w:leader="dot" w:pos="8505"/>
      </w:tabs>
      <w:spacing w:after="0"/>
      <w:ind w:left="1540"/>
      <w:jc w:val="left"/>
    </w:pPr>
  </w:style>
  <w:style w:type="paragraph" w:styleId="TOC9">
    <w:name w:val="toc 9"/>
    <w:basedOn w:val="Normal"/>
    <w:next w:val="Normal"/>
    <w:autoRedefine/>
    <w:uiPriority w:val="99"/>
    <w:semiHidden/>
    <w:rsid w:val="000B6033"/>
    <w:pPr>
      <w:tabs>
        <w:tab w:val="right" w:leader="dot" w:pos="8505"/>
      </w:tabs>
      <w:ind w:left="1760"/>
    </w:pPr>
  </w:style>
  <w:style w:type="paragraph" w:customStyle="1" w:styleId="gn1sub">
    <w:name w:val="gn1sub"/>
    <w:basedOn w:val="gn1"/>
    <w:next w:val="Normal"/>
    <w:uiPriority w:val="99"/>
    <w:rsid w:val="000B6033"/>
    <w:pPr>
      <w:tabs>
        <w:tab w:val="num" w:pos="3195"/>
      </w:tabs>
      <w:ind w:left="3192" w:hanging="357"/>
    </w:pPr>
  </w:style>
  <w:style w:type="paragraph" w:customStyle="1" w:styleId="Contents">
    <w:name w:val="Contents"/>
    <w:basedOn w:val="Normal"/>
    <w:uiPriority w:val="99"/>
    <w:rsid w:val="000B6033"/>
    <w:pPr>
      <w:tabs>
        <w:tab w:val="left" w:pos="1418"/>
        <w:tab w:val="right" w:pos="8505"/>
      </w:tabs>
      <w:spacing w:after="120"/>
    </w:pPr>
  </w:style>
  <w:style w:type="paragraph" w:customStyle="1" w:styleId="URL">
    <w:name w:val="URL"/>
    <w:basedOn w:val="Normal"/>
    <w:next w:val="Normal"/>
    <w:uiPriority w:val="99"/>
    <w:rsid w:val="000B6033"/>
    <w:rPr>
      <w:b/>
    </w:rPr>
  </w:style>
  <w:style w:type="paragraph" w:customStyle="1" w:styleId="NumberOfPages">
    <w:name w:val="NumberOfPages"/>
    <w:basedOn w:val="Normal"/>
    <w:next w:val="Normal"/>
    <w:uiPriority w:val="99"/>
    <w:rsid w:val="000B6033"/>
    <w:pPr>
      <w:spacing w:after="200"/>
      <w:ind w:left="851"/>
      <w:jc w:val="center"/>
    </w:pPr>
    <w:rPr>
      <w:b/>
      <w:i/>
      <w:color w:val="0000FF"/>
      <w:u w:val="single"/>
    </w:rPr>
  </w:style>
  <w:style w:type="paragraph" w:customStyle="1" w:styleId="ScheduleText">
    <w:name w:val="ScheduleText"/>
    <w:basedOn w:val="Normal"/>
    <w:uiPriority w:val="99"/>
    <w:rsid w:val="000B6033"/>
    <w:pPr>
      <w:tabs>
        <w:tab w:val="left" w:pos="2835"/>
      </w:tabs>
    </w:pPr>
  </w:style>
  <w:style w:type="paragraph" w:customStyle="1" w:styleId="Paragraph">
    <w:name w:val="Paragraph"/>
    <w:basedOn w:val="Normal"/>
    <w:qFormat/>
    <w:rsid w:val="000B6033"/>
    <w:pPr>
      <w:tabs>
        <w:tab w:val="left" w:pos="1134"/>
      </w:tabs>
    </w:pPr>
  </w:style>
  <w:style w:type="paragraph" w:customStyle="1" w:styleId="Sub-paragraph">
    <w:name w:val="Sub-paragraph"/>
    <w:basedOn w:val="NormalBulleted1"/>
    <w:uiPriority w:val="99"/>
    <w:rsid w:val="000B6033"/>
  </w:style>
  <w:style w:type="paragraph" w:customStyle="1" w:styleId="GuideNote">
    <w:name w:val="Guide Note"/>
    <w:uiPriority w:val="99"/>
    <w:rsid w:val="000B6033"/>
    <w:pPr>
      <w:spacing w:before="60" w:after="60"/>
      <w:ind w:left="1985"/>
    </w:pPr>
    <w:rPr>
      <w:rFonts w:ascii="Arial" w:hAnsi="Arial"/>
      <w:b/>
      <w:caps/>
      <w:vanish/>
      <w:color w:val="FF0000"/>
      <w:sz w:val="16"/>
      <w:lang w:eastAsia="en-US"/>
    </w:rPr>
  </w:style>
  <w:style w:type="paragraph" w:customStyle="1" w:styleId="Sub-GuideNote">
    <w:name w:val="Sub-Guide Note"/>
    <w:basedOn w:val="GuideNote"/>
    <w:autoRedefine/>
    <w:uiPriority w:val="99"/>
    <w:rsid w:val="007F1E2F"/>
    <w:pPr>
      <w:numPr>
        <w:numId w:val="54"/>
      </w:numPr>
      <w:ind w:left="2694" w:hanging="349"/>
    </w:pPr>
    <w:rPr>
      <w:bCs/>
    </w:rPr>
  </w:style>
  <w:style w:type="paragraph" w:customStyle="1" w:styleId="Sub-sub-paragraph">
    <w:name w:val="Sub-sub-paragraph"/>
    <w:basedOn w:val="NormalBulleted2"/>
    <w:rsid w:val="000B6033"/>
    <w:pPr>
      <w:numPr>
        <w:numId w:val="25"/>
      </w:numPr>
      <w:tabs>
        <w:tab w:val="clear" w:pos="927"/>
        <w:tab w:val="num" w:pos="1985"/>
      </w:tabs>
      <w:ind w:left="1985"/>
    </w:pPr>
  </w:style>
  <w:style w:type="paragraph" w:customStyle="1" w:styleId="Tableparagraphsub">
    <w:name w:val="Table paragraph sub"/>
    <w:basedOn w:val="Normal"/>
    <w:uiPriority w:val="99"/>
    <w:rsid w:val="000B6033"/>
    <w:pPr>
      <w:numPr>
        <w:numId w:val="27"/>
      </w:numPr>
      <w:spacing w:after="0"/>
      <w:jc w:val="left"/>
    </w:pPr>
    <w:rPr>
      <w:sz w:val="24"/>
      <w:szCs w:val="24"/>
    </w:rPr>
  </w:style>
  <w:style w:type="paragraph" w:customStyle="1" w:styleId="Tableparagraphsubdotpoint">
    <w:name w:val="Table paragraph sub dot point"/>
    <w:basedOn w:val="Tableparagraphsub"/>
    <w:autoRedefine/>
    <w:uiPriority w:val="99"/>
    <w:rsid w:val="000B6033"/>
    <w:pPr>
      <w:numPr>
        <w:numId w:val="0"/>
      </w:numPr>
      <w:spacing w:after="40"/>
    </w:pPr>
    <w:rPr>
      <w:rFonts w:ascii="Arial" w:hAnsi="Arial" w:cs="Arial"/>
      <w:color w:val="0000FF"/>
      <w:sz w:val="18"/>
    </w:rPr>
  </w:style>
  <w:style w:type="paragraph" w:customStyle="1" w:styleId="ugheading1">
    <w:name w:val="ug_heading1"/>
    <w:basedOn w:val="Heading4"/>
    <w:uiPriority w:val="99"/>
    <w:rsid w:val="000B6033"/>
    <w:pPr>
      <w:keepLines w:val="0"/>
      <w:numPr>
        <w:ilvl w:val="0"/>
        <w:numId w:val="0"/>
      </w:numPr>
      <w:spacing w:before="120"/>
    </w:pPr>
    <w:rPr>
      <w:rFonts w:ascii="Arial" w:hAnsi="Arial" w:cs="Arial"/>
      <w:b/>
      <w:bCs/>
      <w:color w:val="0000FF"/>
      <w:sz w:val="24"/>
    </w:rPr>
  </w:style>
  <w:style w:type="paragraph" w:customStyle="1" w:styleId="ugtext">
    <w:name w:val="ug_text"/>
    <w:uiPriority w:val="99"/>
    <w:rsid w:val="000B6033"/>
    <w:rPr>
      <w:rFonts w:ascii="Arial" w:hAnsi="Arial"/>
      <w:color w:val="0000FF"/>
      <w:sz w:val="18"/>
      <w:lang w:eastAsia="en-US"/>
    </w:rPr>
  </w:style>
  <w:style w:type="paragraph" w:customStyle="1" w:styleId="ugheading2">
    <w:name w:val="ug_heading2"/>
    <w:basedOn w:val="ugheading1"/>
    <w:uiPriority w:val="99"/>
    <w:rsid w:val="000B6033"/>
    <w:rPr>
      <w:rFonts w:ascii="Helvetica" w:hAnsi="Helvetica"/>
      <w:bCs w:val="0"/>
      <w:sz w:val="18"/>
    </w:rPr>
  </w:style>
  <w:style w:type="paragraph" w:customStyle="1" w:styleId="ugtextindent">
    <w:name w:val="ug_text_indent"/>
    <w:basedOn w:val="ugtext"/>
    <w:uiPriority w:val="99"/>
    <w:rsid w:val="000B6033"/>
    <w:pPr>
      <w:ind w:left="380"/>
    </w:pPr>
    <w:rPr>
      <w:rFonts w:ascii="Helvetica" w:hAnsi="Helvetica"/>
      <w:bCs/>
    </w:rPr>
  </w:style>
  <w:style w:type="character" w:styleId="Hyperlink">
    <w:name w:val="Hyperlink"/>
    <w:uiPriority w:val="99"/>
    <w:rsid w:val="000B6033"/>
    <w:rPr>
      <w:rFonts w:cs="Times New Roman"/>
      <w:color w:val="0000FF"/>
      <w:u w:val="single"/>
    </w:rPr>
  </w:style>
  <w:style w:type="paragraph" w:customStyle="1" w:styleId="TableText0">
    <w:name w:val="Table Text"/>
    <w:basedOn w:val="Normal"/>
    <w:uiPriority w:val="99"/>
    <w:rsid w:val="000B6033"/>
    <w:pPr>
      <w:ind w:left="0"/>
      <w:jc w:val="left"/>
    </w:pPr>
  </w:style>
  <w:style w:type="paragraph" w:customStyle="1" w:styleId="GuideNoteExample">
    <w:name w:val="Guide Note Example"/>
    <w:basedOn w:val="Normal"/>
    <w:uiPriority w:val="99"/>
    <w:rsid w:val="000B6033"/>
    <w:pPr>
      <w:spacing w:after="0"/>
      <w:jc w:val="left"/>
    </w:pPr>
    <w:rPr>
      <w:bCs/>
      <w:vanish/>
      <w:color w:val="FF0000"/>
      <w:szCs w:val="24"/>
    </w:rPr>
  </w:style>
  <w:style w:type="paragraph" w:customStyle="1" w:styleId="CIClauseReference">
    <w:name w:val="CI Clause Reference"/>
    <w:basedOn w:val="Normal"/>
    <w:uiPriority w:val="99"/>
    <w:rsid w:val="000B6033"/>
    <w:pPr>
      <w:spacing w:before="60" w:after="0"/>
      <w:ind w:left="0"/>
      <w:jc w:val="right"/>
    </w:pPr>
    <w:rPr>
      <w:rFonts w:ascii="Arial" w:hAnsi="Arial"/>
      <w:i/>
      <w:color w:val="800000"/>
      <w:sz w:val="18"/>
    </w:rPr>
  </w:style>
  <w:style w:type="paragraph" w:customStyle="1" w:styleId="Background">
    <w:name w:val="Background"/>
    <w:basedOn w:val="Normal"/>
    <w:uiPriority w:val="99"/>
    <w:rsid w:val="000B6033"/>
    <w:pPr>
      <w:spacing w:before="60" w:after="120"/>
    </w:pPr>
    <w:rPr>
      <w:rFonts w:ascii="Arial" w:hAnsi="Arial"/>
      <w:color w:val="800000"/>
      <w:sz w:val="18"/>
    </w:rPr>
  </w:style>
  <w:style w:type="paragraph" w:customStyle="1" w:styleId="Heading3NoNumber">
    <w:name w:val="Heading 3 NoNumber"/>
    <w:basedOn w:val="Heading3"/>
    <w:uiPriority w:val="99"/>
    <w:rsid w:val="000B6033"/>
    <w:pPr>
      <w:numPr>
        <w:ilvl w:val="0"/>
        <w:numId w:val="0"/>
      </w:numPr>
      <w:tabs>
        <w:tab w:val="clear" w:pos="709"/>
        <w:tab w:val="left" w:pos="425"/>
      </w:tabs>
      <w:jc w:val="both"/>
    </w:pPr>
    <w:rPr>
      <w:iCs/>
      <w:noProof/>
      <w:color w:val="auto"/>
    </w:rPr>
  </w:style>
  <w:style w:type="paragraph" w:customStyle="1" w:styleId="Indent1">
    <w:name w:val="Indent 1"/>
    <w:basedOn w:val="Normal"/>
    <w:uiPriority w:val="99"/>
    <w:rsid w:val="000B6033"/>
    <w:pPr>
      <w:spacing w:after="200"/>
      <w:ind w:left="1418" w:hanging="567"/>
    </w:pPr>
  </w:style>
  <w:style w:type="character" w:styleId="Strong">
    <w:name w:val="Strong"/>
    <w:uiPriority w:val="99"/>
    <w:qFormat/>
    <w:rsid w:val="000B6033"/>
    <w:rPr>
      <w:rFonts w:cs="Times New Roman"/>
      <w:b/>
    </w:rPr>
  </w:style>
  <w:style w:type="character" w:styleId="Emphasis">
    <w:name w:val="Emphasis"/>
    <w:uiPriority w:val="99"/>
    <w:qFormat/>
    <w:rsid w:val="000B6033"/>
    <w:rPr>
      <w:rFonts w:cs="Times New Roman"/>
      <w:i/>
    </w:rPr>
  </w:style>
  <w:style w:type="paragraph" w:customStyle="1" w:styleId="Style1">
    <w:name w:val="Style1"/>
    <w:basedOn w:val="TOC2"/>
    <w:uiPriority w:val="99"/>
    <w:rsid w:val="005E0E3B"/>
    <w:pPr>
      <w:tabs>
        <w:tab w:val="left" w:pos="15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0729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31568"/>
    <w:rPr>
      <w:sz w:val="0"/>
      <w:szCs w:val="0"/>
      <w:lang w:eastAsia="en-US"/>
    </w:rPr>
  </w:style>
  <w:style w:type="table" w:styleId="TableGrid">
    <w:name w:val="Table Grid"/>
    <w:aliases w:val="MOJ Table Grid"/>
    <w:basedOn w:val="TableNormal"/>
    <w:uiPriority w:val="59"/>
    <w:rsid w:val="00D12FF8"/>
    <w:pPr>
      <w:spacing w:after="60"/>
      <w:ind w:left="1134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uiPriority w:val="99"/>
    <w:rsid w:val="00D3747D"/>
    <w:rPr>
      <w:rFonts w:cs="Times New Roman"/>
    </w:rPr>
  </w:style>
  <w:style w:type="character" w:styleId="CommentReference">
    <w:name w:val="annotation reference"/>
    <w:basedOn w:val="DefaultParagraphFont"/>
    <w:uiPriority w:val="99"/>
    <w:unhideWhenUsed/>
    <w:rsid w:val="003C02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C0208"/>
  </w:style>
  <w:style w:type="character" w:customStyle="1" w:styleId="CommentTextChar">
    <w:name w:val="Comment Text Char"/>
    <w:basedOn w:val="DefaultParagraphFont"/>
    <w:link w:val="CommentText"/>
    <w:uiPriority w:val="99"/>
    <w:rsid w:val="003C020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020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0208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0E4A9A"/>
    <w:pPr>
      <w:ind w:left="720"/>
      <w:contextualSpacing/>
    </w:pPr>
  </w:style>
  <w:style w:type="paragraph" w:styleId="Revision">
    <w:name w:val="Revision"/>
    <w:hidden/>
    <w:uiPriority w:val="99"/>
    <w:semiHidden/>
    <w:rsid w:val="00E21DB6"/>
    <w:rPr>
      <w:lang w:eastAsia="en-US"/>
    </w:rPr>
  </w:style>
  <w:style w:type="character" w:styleId="PlaceholderText">
    <w:name w:val="Placeholder Text"/>
    <w:basedOn w:val="DefaultParagraphFont"/>
    <w:uiPriority w:val="99"/>
    <w:semiHidden/>
    <w:rsid w:val="00411471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612649"/>
    <w:rPr>
      <w:color w:val="605E5C"/>
      <w:shd w:val="clear" w:color="auto" w:fill="E1DFDD"/>
    </w:rPr>
  </w:style>
  <w:style w:type="paragraph" w:customStyle="1" w:styleId="spacer">
    <w:name w:val="spacer"/>
    <w:basedOn w:val="Normal"/>
    <w:rsid w:val="00181D1A"/>
    <w:pPr>
      <w:spacing w:after="0"/>
      <w:ind w:left="0"/>
      <w:jc w:val="left"/>
    </w:pPr>
    <w:rPr>
      <w:rFonts w:ascii="Calibri" w:eastAsiaTheme="minorEastAsia" w:hAnsi="Calibri" w:cs="Calibri"/>
      <w:sz w:val="2"/>
      <w:szCs w:val="22"/>
      <w:lang w:val="en-US" w:eastAsia="zh-TW"/>
    </w:rPr>
  </w:style>
  <w:style w:type="paragraph" w:customStyle="1" w:styleId="RptTitle">
    <w:name w:val="Rpt Title"/>
    <w:basedOn w:val="Normal"/>
    <w:qFormat/>
    <w:rsid w:val="00181D1A"/>
    <w:pPr>
      <w:spacing w:after="0" w:line="1040" w:lineRule="exact"/>
      <w:ind w:left="0"/>
      <w:jc w:val="left"/>
    </w:pPr>
    <w:rPr>
      <w:rFonts w:ascii="Calibri" w:eastAsiaTheme="minorEastAsia" w:hAnsi="Calibri" w:cs="Calibri"/>
      <w:b/>
      <w:color w:val="C1D42F"/>
      <w:spacing w:val="-40"/>
      <w:sz w:val="112"/>
      <w:szCs w:val="22"/>
      <w:lang w:val="en-US" w:eastAsia="zh-TW"/>
    </w:rPr>
  </w:style>
  <w:style w:type="paragraph" w:customStyle="1" w:styleId="RptSubTitle">
    <w:name w:val="Rpt SubTitle"/>
    <w:basedOn w:val="Normal"/>
    <w:qFormat/>
    <w:rsid w:val="00181D1A"/>
    <w:pPr>
      <w:spacing w:before="240" w:after="240" w:line="400" w:lineRule="exact"/>
      <w:ind w:left="0"/>
      <w:contextualSpacing/>
      <w:jc w:val="left"/>
    </w:pPr>
    <w:rPr>
      <w:rFonts w:ascii="Calibri" w:eastAsiaTheme="minorEastAsia" w:hAnsi="Calibri" w:cs="Calibri"/>
      <w:i/>
      <w:color w:val="51738B"/>
      <w:sz w:val="40"/>
      <w:szCs w:val="22"/>
      <w:lang w:val="en-US" w:eastAsia="zh-TW"/>
    </w:rPr>
  </w:style>
  <w:style w:type="paragraph" w:customStyle="1" w:styleId="RptDate">
    <w:name w:val="Rpt Date"/>
    <w:basedOn w:val="Normal"/>
    <w:qFormat/>
    <w:rsid w:val="00181D1A"/>
    <w:pPr>
      <w:spacing w:after="240" w:line="280" w:lineRule="exact"/>
      <w:ind w:left="0"/>
      <w:contextualSpacing/>
      <w:jc w:val="left"/>
    </w:pPr>
    <w:rPr>
      <w:rFonts w:ascii="Calibri" w:eastAsiaTheme="minorEastAsia" w:hAnsi="Calibri" w:cs="Calibri"/>
      <w:b/>
      <w:color w:val="51738B"/>
      <w:sz w:val="28"/>
      <w:szCs w:val="22"/>
      <w:lang w:val="en-US"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8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4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10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Other%20Documents\dpws_%20new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12254CB1F2245298260AAF6A64A0C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4038AC-8ADD-4669-B76C-4CD25A802491}"/>
      </w:docPartPr>
      <w:docPartBody>
        <w:p w:rsidR="00FC7A02" w:rsidRDefault="00E43713">
          <w:r w:rsidRPr="00DA4D43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713"/>
    <w:rsid w:val="001E3FD1"/>
    <w:rsid w:val="002650D8"/>
    <w:rsid w:val="00402047"/>
    <w:rsid w:val="00464AB4"/>
    <w:rsid w:val="00506082"/>
    <w:rsid w:val="005D4782"/>
    <w:rsid w:val="00706AFA"/>
    <w:rsid w:val="00721296"/>
    <w:rsid w:val="00765AA5"/>
    <w:rsid w:val="00775E44"/>
    <w:rsid w:val="007C528F"/>
    <w:rsid w:val="009016D9"/>
    <w:rsid w:val="009051C2"/>
    <w:rsid w:val="00AF04BB"/>
    <w:rsid w:val="00B566F7"/>
    <w:rsid w:val="00CF6829"/>
    <w:rsid w:val="00E43713"/>
    <w:rsid w:val="00FC7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3713"/>
    <w:rPr>
      <w:rFonts w:cs="Times New Roman"/>
      <w:sz w:val="3276"/>
      <w:szCs w:val="327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43713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CAA81D-1760-46D9-B15C-CD6244C3F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dpws_ new.dot</Template>
  <TotalTime>352</TotalTime>
  <Pages>13</Pages>
  <Words>1805</Words>
  <Characters>11588</Characters>
  <Application>Microsoft Office Word</Application>
  <DocSecurity>0</DocSecurity>
  <Lines>643</Lines>
  <Paragraphs>432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Annie Pyers Drive Construction</vt:lpstr>
    </vt:vector>
  </TitlesOfParts>
  <Company>NSW Public Works</Company>
  <LinksUpToDate>false</LinksUpToDate>
  <CharactersWithSpaces>12961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Annie Pyers Drive Construction</dc:title>
  <dc:subject>Contract No.</dc:subject>
  <dc:creator>Tony Moore</dc:creator>
  <cp:keywords>MW21 Tender Schedules standard form</cp:keywords>
  <dc:description>Amendment date: 23 December 2011</dc:description>
  <cp:lastModifiedBy>Stephen Targett</cp:lastModifiedBy>
  <cp:revision>25</cp:revision>
  <cp:lastPrinted>2016-07-25T22:58:00Z</cp:lastPrinted>
  <dcterms:created xsi:type="dcterms:W3CDTF">2023-06-12T08:54:00Z</dcterms:created>
  <dcterms:modified xsi:type="dcterms:W3CDTF">2023-07-24T04:23:00Z</dcterms:modified>
</cp:coreProperties>
</file>